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EAB" w:rsidRDefault="004A7B01" w:rsidP="004A7B01">
      <w:pPr>
        <w:ind w:left="-1276"/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8C0B40" wp14:editId="50984109">
                <wp:simplePos x="0" y="0"/>
                <wp:positionH relativeFrom="column">
                  <wp:posOffset>-352425</wp:posOffset>
                </wp:positionH>
                <wp:positionV relativeFrom="paragraph">
                  <wp:posOffset>-289560</wp:posOffset>
                </wp:positionV>
                <wp:extent cx="5596890" cy="552450"/>
                <wp:effectExtent l="0" t="0" r="2286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9689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A7B01" w:rsidRPr="009F008D" w:rsidRDefault="004A7B01" w:rsidP="0021729A">
                            <w:pPr>
                              <w:spacing w:before="120"/>
                              <w:rPr>
                                <w:rFonts w:ascii="FS Jack" w:hAnsi="FS Jack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  <w:sz w:val="32"/>
                                <w:szCs w:val="32"/>
                              </w:rPr>
                              <w:t>Manchester FA Fund4Football Application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7.75pt;margin-top:-22.8pt;width:440.7pt;height:4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" fillcolor="window" strokecolor="#d9d9d9" strokeweight=".5pt">
                <v:path arrowok="t"/>
                <v:textbox>
                  <w:txbxContent>
                    <w:p w:rsidR="004A7B01" w:rsidRPr="009F008D" w:rsidRDefault="004A7B01" w:rsidP="0021729A">
                      <w:pPr>
                        <w:spacing w:before="120"/>
                        <w:rPr>
                          <w:rFonts w:ascii="FS Jack" w:hAnsi="FS Jack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FS Jack" w:hAnsi="FS Jack"/>
                          <w:b/>
                          <w:sz w:val="32"/>
                          <w:szCs w:val="32"/>
                        </w:rPr>
                        <w:t>Manchester FA Fund4Football Application Form</w:t>
                      </w:r>
                    </w:p>
                  </w:txbxContent>
                </v:textbox>
              </v:shape>
            </w:pict>
          </mc:Fallback>
        </mc:AlternateContent>
      </w:r>
      <w:r w:rsidR="00761AC9">
        <w:rPr>
          <w:rFonts w:ascii="FS Jack" w:hAnsi="FS Jack"/>
        </w:rPr>
        <w:t xml:space="preserve"> </w:t>
      </w:r>
    </w:p>
    <w:p w:rsidR="00BC7EAB" w:rsidRDefault="004A7B01" w:rsidP="00BC7EAB">
      <w:pPr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00DE29" wp14:editId="42579C6B">
                <wp:simplePos x="0" y="0"/>
                <wp:positionH relativeFrom="column">
                  <wp:posOffset>-352425</wp:posOffset>
                </wp:positionH>
                <wp:positionV relativeFrom="paragraph">
                  <wp:posOffset>172085</wp:posOffset>
                </wp:positionV>
                <wp:extent cx="5596890" cy="1533525"/>
                <wp:effectExtent l="0" t="0" r="22860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96890" cy="153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A7B01" w:rsidRPr="00DA6F3F" w:rsidRDefault="004A7B01" w:rsidP="00DA6F3F">
                            <w:pPr>
                              <w:spacing w:before="120"/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CLUB/LEAGUE NAME</w:t>
                            </w:r>
                            <w:r w:rsidRPr="009F008D">
                              <w:rPr>
                                <w:rFonts w:ascii="FS Jack" w:hAnsi="FS Jack"/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DA6F3F">
                              <w:rPr>
                                <w:rFonts w:ascii="FS Jack" w:hAnsi="FS Jack"/>
                                <w:b/>
                              </w:rPr>
                              <w:t>ADDRESS: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 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DA6F3F">
                              <w:rPr>
                                <w:rFonts w:ascii="FS Jack" w:hAnsi="FS Jack"/>
                                <w:b/>
                              </w:rPr>
                              <w:t>CONTACT NAME: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 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DA6F3F">
                              <w:rPr>
                                <w:rFonts w:ascii="FS Jack" w:hAnsi="FS Jack"/>
                                <w:b/>
                              </w:rPr>
                              <w:t>CONTACT NUMBER:</w:t>
                            </w: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DA6F3F">
                              <w:rPr>
                                <w:rFonts w:ascii="FS Jack" w:hAnsi="FS Jack"/>
                                <w:b/>
                              </w:rPr>
                              <w:t>CONTACT EMAIL:</w:t>
                            </w: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DA6F3F">
                              <w:rPr>
                                <w:rFonts w:ascii="FS Jack" w:hAnsi="FS Jack"/>
                                <w:b/>
                              </w:rPr>
                              <w:t>CLUB</w:t>
                            </w:r>
                            <w:r>
                              <w:rPr>
                                <w:rFonts w:ascii="FS Jack" w:hAnsi="FS Jack"/>
                                <w:b/>
                              </w:rPr>
                              <w:t>/LEAGUE</w:t>
                            </w:r>
                            <w:r w:rsidRPr="00DA6F3F">
                              <w:rPr>
                                <w:rFonts w:ascii="FS Jack" w:hAnsi="FS Jack"/>
                                <w:b/>
                              </w:rPr>
                              <w:t xml:space="preserve"> STATUS: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 </w:t>
                            </w:r>
                            <w:r w:rsidRPr="00340955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Charter Standard, Community etc… </w:t>
                            </w:r>
                          </w:p>
                          <w:p w:rsidR="004A7B01" w:rsidRPr="009F008D" w:rsidRDefault="004A7B01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27.75pt;margin-top:13.55pt;width:440.7pt;height:1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" fillcolor="window" strokecolor="#d9d9d9" strokeweight=".25pt">
                <v:path arrowok="t"/>
                <v:textbox>
                  <w:txbxContent>
                    <w:p w:rsidR="004A7B01" w:rsidRPr="00DA6F3F" w:rsidRDefault="004A7B01" w:rsidP="00DA6F3F">
                      <w:pPr>
                        <w:spacing w:before="120"/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CLUB/LEAGUE NAME</w:t>
                      </w:r>
                      <w:r w:rsidRPr="009F008D">
                        <w:rPr>
                          <w:rFonts w:ascii="FS Jack" w:hAnsi="FS Jack"/>
                          <w:b/>
                        </w:rPr>
                        <w:t xml:space="preserve">: 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DA6F3F">
                        <w:rPr>
                          <w:rFonts w:ascii="FS Jack" w:hAnsi="FS Jack"/>
                          <w:b/>
                        </w:rPr>
                        <w:t>ADDRESS:</w:t>
                      </w:r>
                      <w:r>
                        <w:rPr>
                          <w:rFonts w:ascii="FS Jack" w:hAnsi="FS Jack"/>
                        </w:rPr>
                        <w:t xml:space="preserve"> 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DA6F3F">
                        <w:rPr>
                          <w:rFonts w:ascii="FS Jack" w:hAnsi="FS Jack"/>
                          <w:b/>
                        </w:rPr>
                        <w:t>CONTACT NAME:</w:t>
                      </w:r>
                      <w:r>
                        <w:rPr>
                          <w:rFonts w:ascii="FS Jack" w:hAnsi="FS Jack"/>
                        </w:rPr>
                        <w:t xml:space="preserve"> 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DA6F3F">
                        <w:rPr>
                          <w:rFonts w:ascii="FS Jack" w:hAnsi="FS Jack"/>
                          <w:b/>
                        </w:rPr>
                        <w:t>CONTACT NUMBER:</w:t>
                      </w:r>
                      <w:r>
                        <w:rPr>
                          <w:rFonts w:ascii="FS Jack" w:hAnsi="FS Jack"/>
                          <w:b/>
                        </w:rPr>
                        <w:t xml:space="preserve"> 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DA6F3F">
                        <w:rPr>
                          <w:rFonts w:ascii="FS Jack" w:hAnsi="FS Jack"/>
                          <w:b/>
                        </w:rPr>
                        <w:t>CONTACT EMAIL:</w:t>
                      </w:r>
                      <w:r>
                        <w:rPr>
                          <w:rFonts w:ascii="FS Jack" w:hAnsi="FS Jack"/>
                          <w:b/>
                        </w:rPr>
                        <w:t xml:space="preserve"> 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DA6F3F">
                        <w:rPr>
                          <w:rFonts w:ascii="FS Jack" w:hAnsi="FS Jack"/>
                          <w:b/>
                        </w:rPr>
                        <w:t>CLUB</w:t>
                      </w:r>
                      <w:r>
                        <w:rPr>
                          <w:rFonts w:ascii="FS Jack" w:hAnsi="FS Jack"/>
                          <w:b/>
                        </w:rPr>
                        <w:t>/LEAGUE</w:t>
                      </w:r>
                      <w:r w:rsidRPr="00DA6F3F">
                        <w:rPr>
                          <w:rFonts w:ascii="FS Jack" w:hAnsi="FS Jack"/>
                          <w:b/>
                        </w:rPr>
                        <w:t xml:space="preserve"> STATUS:</w:t>
                      </w:r>
                      <w:r>
                        <w:rPr>
                          <w:rFonts w:ascii="FS Jack" w:hAnsi="FS Jack"/>
                        </w:rPr>
                        <w:t xml:space="preserve"> </w:t>
                      </w:r>
                      <w:r w:rsidRPr="00340955">
                        <w:rPr>
                          <w:rFonts w:ascii="FS Jack" w:hAnsi="FS Jack"/>
                          <w:i/>
                          <w:color w:val="808080"/>
                        </w:rPr>
                        <w:t xml:space="preserve">Charter Standard, Community etc… </w:t>
                      </w:r>
                    </w:p>
                    <w:p w:rsidR="004A7B01" w:rsidRPr="009F008D" w:rsidRDefault="004A7B01">
                      <w:pPr>
                        <w:rPr>
                          <w:rFonts w:ascii="FS Jack" w:hAnsi="FS J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A7B01" w:rsidRDefault="00BC7EAB" w:rsidP="00BC7EAB">
      <w:pPr>
        <w:tabs>
          <w:tab w:val="left" w:pos="2356"/>
        </w:tabs>
        <w:rPr>
          <w:rFonts w:ascii="FS Jack" w:hAnsi="FS Jack"/>
        </w:rPr>
      </w:pPr>
      <w:r>
        <w:rPr>
          <w:rFonts w:ascii="FS Jack" w:hAnsi="FS Jack"/>
        </w:rPr>
        <w:tab/>
      </w:r>
    </w:p>
    <w:p w:rsidR="004A7B01" w:rsidRPr="004A7B01" w:rsidRDefault="004A7B01" w:rsidP="004A7B01">
      <w:pPr>
        <w:rPr>
          <w:rFonts w:ascii="FS Jack" w:hAnsi="FS Jack"/>
        </w:rPr>
      </w:pPr>
    </w:p>
    <w:p w:rsidR="004A7B01" w:rsidRPr="004A7B01" w:rsidRDefault="004A7B01" w:rsidP="004A7B01">
      <w:pPr>
        <w:rPr>
          <w:rFonts w:ascii="FS Jack" w:hAnsi="FS Jack"/>
        </w:rPr>
      </w:pPr>
    </w:p>
    <w:p w:rsidR="004A7B01" w:rsidRPr="004A7B01" w:rsidRDefault="004A7B01" w:rsidP="004A7B01">
      <w:pPr>
        <w:rPr>
          <w:rFonts w:ascii="FS Jack" w:hAnsi="FS Jack"/>
        </w:rPr>
      </w:pPr>
    </w:p>
    <w:p w:rsidR="004A7B01" w:rsidRPr="004A7B01" w:rsidRDefault="004A7B01" w:rsidP="004A7B01">
      <w:pPr>
        <w:rPr>
          <w:rFonts w:ascii="FS Jack" w:hAnsi="FS Jack"/>
        </w:rPr>
      </w:pPr>
    </w:p>
    <w:p w:rsidR="004A7B01" w:rsidRPr="004A7B01" w:rsidRDefault="004A7B01" w:rsidP="004A7B01">
      <w:pPr>
        <w:rPr>
          <w:rFonts w:ascii="FS Jack" w:hAnsi="FS Jack"/>
        </w:rPr>
      </w:pPr>
    </w:p>
    <w:p w:rsidR="004A7B01" w:rsidRPr="004A7B01" w:rsidRDefault="004A7B01" w:rsidP="004A7B01">
      <w:pPr>
        <w:rPr>
          <w:rFonts w:ascii="FS Jack" w:hAnsi="FS Jack"/>
        </w:rPr>
      </w:pPr>
    </w:p>
    <w:p w:rsidR="004A7B01" w:rsidRPr="004A7B01" w:rsidRDefault="004A7B01" w:rsidP="004A7B01">
      <w:pPr>
        <w:rPr>
          <w:rFonts w:ascii="FS Jack" w:hAnsi="FS Jack"/>
        </w:rPr>
      </w:pPr>
    </w:p>
    <w:p w:rsidR="004A7B01" w:rsidRPr="004A7B01" w:rsidRDefault="004A7B01" w:rsidP="004A7B01">
      <w:pPr>
        <w:rPr>
          <w:rFonts w:ascii="FS Jack" w:hAnsi="FS Jack"/>
        </w:rPr>
      </w:pPr>
    </w:p>
    <w:p w:rsidR="004A7B01" w:rsidRPr="004A7B01" w:rsidRDefault="004A7B01" w:rsidP="004A7B01">
      <w:pPr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188053" wp14:editId="64FFC69E">
                <wp:simplePos x="0" y="0"/>
                <wp:positionH relativeFrom="column">
                  <wp:posOffset>-352425</wp:posOffset>
                </wp:positionH>
                <wp:positionV relativeFrom="paragraph">
                  <wp:posOffset>21590</wp:posOffset>
                </wp:positionV>
                <wp:extent cx="6715125" cy="295275"/>
                <wp:effectExtent l="0" t="0" r="28575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A7B01" w:rsidRPr="005577FE" w:rsidRDefault="004A7B01" w:rsidP="0021729A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PRODUCT OR SERVICE THAT WILL BE PURCHASED WITH THE FUNDS</w:t>
                            </w:r>
                          </w:p>
                          <w:p w:rsidR="004A7B01" w:rsidRPr="005B0A20" w:rsidRDefault="004A7B01" w:rsidP="00A46E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27.75pt;margin-top:1.7pt;width:528.7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" fillcolor="window" strokecolor="#d9d9d9" strokeweight="1pt">
                <v:path arrowok="t"/>
                <v:textbox>
                  <w:txbxContent>
                    <w:p w:rsidR="004A7B01" w:rsidRPr="005577FE" w:rsidRDefault="004A7B01" w:rsidP="0021729A">
                      <w:pPr>
                        <w:rPr>
                          <w:rFonts w:ascii="FS Jack" w:hAnsi="FS Jack"/>
                          <w:b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PRODUCT OR SERVICE THAT WILL BE PURCHASED WITH THE FUNDS</w:t>
                      </w:r>
                    </w:p>
                    <w:p w:rsidR="004A7B01" w:rsidRPr="005B0A20" w:rsidRDefault="004A7B01" w:rsidP="00A46E7F"/>
                  </w:txbxContent>
                </v:textbox>
              </v:shape>
            </w:pict>
          </mc:Fallback>
        </mc:AlternateContent>
      </w:r>
    </w:p>
    <w:p w:rsidR="004A7B01" w:rsidRPr="004A7B01" w:rsidRDefault="004A7B01" w:rsidP="004A7B01">
      <w:pPr>
        <w:rPr>
          <w:rFonts w:ascii="FS Jack" w:hAnsi="FS Jack"/>
        </w:rPr>
      </w:pPr>
    </w:p>
    <w:p w:rsidR="004A7B01" w:rsidRPr="004A7B01" w:rsidRDefault="004A7B01" w:rsidP="004A7B01">
      <w:pPr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738CC4" wp14:editId="42EC0E39">
                <wp:simplePos x="0" y="0"/>
                <wp:positionH relativeFrom="column">
                  <wp:posOffset>-352425</wp:posOffset>
                </wp:positionH>
                <wp:positionV relativeFrom="paragraph">
                  <wp:posOffset>77470</wp:posOffset>
                </wp:positionV>
                <wp:extent cx="6715125" cy="1254125"/>
                <wp:effectExtent l="0" t="0" r="28575" b="222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A7B01" w:rsidRPr="00D97083" w:rsidRDefault="004A7B01" w:rsidP="005F7B3C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EDUCATION COURSES </w:t>
                            </w:r>
                            <w:r w:rsidR="00F77DDA">
                              <w:rPr>
                                <w:rFonts w:ascii="FS Jack" w:hAnsi="FS Jack"/>
                              </w:rPr>
                              <w:t xml:space="preserve">(ANY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FS Jack" w:hAnsi="FS Jack"/>
                              </w:rPr>
                              <w:t xml:space="preserve">COACHING COURSE - </w:t>
                            </w:r>
                            <w:r w:rsidR="00F77DDA">
                              <w:rPr>
                                <w:rFonts w:ascii="FS Jack" w:hAnsi="FS Jack"/>
                                <w:b/>
                                <w:u w:val="single"/>
                              </w:rPr>
                              <w:t xml:space="preserve">LEVEL 2 </w:t>
                            </w:r>
                            <w:r w:rsidRPr="00F21673">
                              <w:rPr>
                                <w:rFonts w:ascii="FS Jack" w:hAnsi="FS Jack"/>
                                <w:b/>
                                <w:u w:val="single"/>
                              </w:rPr>
                              <w:t>NOT</w:t>
                            </w:r>
                            <w:r w:rsidRPr="007B7136">
                              <w:rPr>
                                <w:rFonts w:ascii="FS Jack" w:hAnsi="FS Jack"/>
                                <w:b/>
                                <w:u w:val="single"/>
                              </w:rPr>
                              <w:t xml:space="preserve"> INCLUDED</w:t>
                            </w:r>
                            <w:proofErr w:type="gramStart"/>
                            <w:r>
                              <w:rPr>
                                <w:rFonts w:ascii="FS Jack" w:hAnsi="FS Jack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340955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Pl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ease enter course requested and FAN number(s)</w:t>
                            </w:r>
                            <w:r w:rsidRPr="00340955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 of candidate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(s)</w:t>
                            </w:r>
                            <w:r w:rsidRPr="00340955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…</w:t>
                            </w:r>
                          </w:p>
                          <w:p w:rsidR="004A7B01" w:rsidRPr="00D97083" w:rsidRDefault="004A7B01" w:rsidP="001416B3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A7B01" w:rsidRPr="00D97083" w:rsidRDefault="004A7B01" w:rsidP="001416B3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A7B01" w:rsidRPr="00D65CD8" w:rsidRDefault="004A7B01" w:rsidP="006D61AF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margin-left:-27.75pt;margin-top:6.1pt;width:528.75pt;height:9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" fillcolor="window" strokecolor="#d9d9d9" strokeweight="1pt">
                <v:path arrowok="t"/>
                <v:textbox>
                  <w:txbxContent>
                    <w:p w:rsidR="004A7B01" w:rsidRPr="00D97083" w:rsidRDefault="004A7B01" w:rsidP="005F7B3C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EDUCATION COURSES </w:t>
                      </w:r>
                      <w:r w:rsidR="00F77DDA">
                        <w:rPr>
                          <w:rFonts w:ascii="FS Jack" w:hAnsi="FS Jack"/>
                        </w:rPr>
                        <w:t xml:space="preserve">(ANY </w:t>
                      </w:r>
                      <w:bookmarkStart w:id="1" w:name="_GoBack"/>
                      <w:bookmarkEnd w:id="1"/>
                      <w:r>
                        <w:rPr>
                          <w:rFonts w:ascii="FS Jack" w:hAnsi="FS Jack"/>
                        </w:rPr>
                        <w:t xml:space="preserve">COACHING COURSE - </w:t>
                      </w:r>
                      <w:r w:rsidR="00F77DDA">
                        <w:rPr>
                          <w:rFonts w:ascii="FS Jack" w:hAnsi="FS Jack"/>
                          <w:b/>
                          <w:u w:val="single"/>
                        </w:rPr>
                        <w:t xml:space="preserve">LEVEL 2 </w:t>
                      </w:r>
                      <w:r w:rsidRPr="00F21673">
                        <w:rPr>
                          <w:rFonts w:ascii="FS Jack" w:hAnsi="FS Jack"/>
                          <w:b/>
                          <w:u w:val="single"/>
                        </w:rPr>
                        <w:t>NOT</w:t>
                      </w:r>
                      <w:r w:rsidRPr="007B7136">
                        <w:rPr>
                          <w:rFonts w:ascii="FS Jack" w:hAnsi="FS Jack"/>
                          <w:b/>
                          <w:u w:val="single"/>
                        </w:rPr>
                        <w:t xml:space="preserve"> INCLUDED</w:t>
                      </w:r>
                      <w:proofErr w:type="gramStart"/>
                      <w:r>
                        <w:rPr>
                          <w:rFonts w:ascii="FS Jack" w:hAnsi="FS Jack"/>
                        </w:rPr>
                        <w:t>)</w:t>
                      </w:r>
                      <w:proofErr w:type="gramEnd"/>
                      <w:r>
                        <w:rPr>
                          <w:rFonts w:ascii="FS Jack" w:hAnsi="FS Jack"/>
                        </w:rPr>
                        <w:br/>
                      </w:r>
                      <w:r w:rsidRPr="00340955">
                        <w:rPr>
                          <w:rFonts w:ascii="FS Jack" w:hAnsi="FS Jack"/>
                          <w:i/>
                          <w:color w:val="808080"/>
                        </w:rPr>
                        <w:t>Pl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ease enter course requested and FAN number(s)</w:t>
                      </w:r>
                      <w:r w:rsidRPr="00340955">
                        <w:rPr>
                          <w:rFonts w:ascii="FS Jack" w:hAnsi="FS Jack"/>
                          <w:i/>
                          <w:color w:val="808080"/>
                        </w:rPr>
                        <w:t xml:space="preserve"> of candidate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(s)</w:t>
                      </w:r>
                      <w:r w:rsidRPr="00340955">
                        <w:rPr>
                          <w:rFonts w:ascii="FS Jack" w:hAnsi="FS Jack"/>
                          <w:i/>
                          <w:color w:val="808080"/>
                        </w:rPr>
                        <w:t>…</w:t>
                      </w:r>
                    </w:p>
                    <w:p w:rsidR="004A7B01" w:rsidRPr="00D97083" w:rsidRDefault="004A7B01" w:rsidP="001416B3">
                      <w:pPr>
                        <w:rPr>
                          <w:rFonts w:ascii="FS Jack" w:hAnsi="FS Jack"/>
                        </w:rPr>
                      </w:pPr>
                    </w:p>
                    <w:p w:rsidR="004A7B01" w:rsidRPr="00D97083" w:rsidRDefault="004A7B01" w:rsidP="001416B3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A7B01" w:rsidRPr="00D65CD8" w:rsidRDefault="004A7B01" w:rsidP="006D61AF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A7B01" w:rsidRPr="004A7B01" w:rsidRDefault="004A7B01" w:rsidP="004A7B01">
      <w:pPr>
        <w:rPr>
          <w:rFonts w:ascii="FS Jack" w:hAnsi="FS Jack"/>
        </w:rPr>
      </w:pPr>
    </w:p>
    <w:p w:rsidR="004A7B01" w:rsidRPr="004A7B01" w:rsidRDefault="004A7B01" w:rsidP="004A7B01">
      <w:pPr>
        <w:rPr>
          <w:rFonts w:ascii="FS Jack" w:hAnsi="FS Jack"/>
        </w:rPr>
      </w:pPr>
    </w:p>
    <w:p w:rsidR="004A7B01" w:rsidRPr="004A7B01" w:rsidRDefault="004A7B01" w:rsidP="004A7B01">
      <w:pPr>
        <w:rPr>
          <w:rFonts w:ascii="FS Jack" w:hAnsi="FS Jack"/>
        </w:rPr>
      </w:pPr>
    </w:p>
    <w:p w:rsidR="004A7B01" w:rsidRPr="004A7B01" w:rsidRDefault="004A7B01" w:rsidP="004A7B01">
      <w:pPr>
        <w:rPr>
          <w:rFonts w:ascii="FS Jack" w:hAnsi="FS Jack"/>
        </w:rPr>
      </w:pPr>
    </w:p>
    <w:p w:rsidR="004A7B01" w:rsidRPr="004A7B01" w:rsidRDefault="004A7B01" w:rsidP="004A7B01">
      <w:pPr>
        <w:rPr>
          <w:rFonts w:ascii="FS Jack" w:hAnsi="FS Jack"/>
        </w:rPr>
      </w:pPr>
    </w:p>
    <w:p w:rsidR="004A7B01" w:rsidRPr="004A7B01" w:rsidRDefault="004A7B01" w:rsidP="004A7B01">
      <w:pPr>
        <w:rPr>
          <w:rFonts w:ascii="FS Jack" w:hAnsi="FS Jack"/>
        </w:rPr>
      </w:pPr>
    </w:p>
    <w:p w:rsidR="004A7B01" w:rsidRPr="004A7B01" w:rsidRDefault="004A7B01" w:rsidP="004A7B01">
      <w:pPr>
        <w:rPr>
          <w:rFonts w:ascii="FS Jack" w:hAnsi="FS Jack"/>
        </w:rPr>
      </w:pPr>
    </w:p>
    <w:p w:rsidR="004A7B01" w:rsidRPr="004A7B01" w:rsidRDefault="004A7B01" w:rsidP="004A7B01">
      <w:pPr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EA846F" wp14:editId="63E78D75">
                <wp:simplePos x="0" y="0"/>
                <wp:positionH relativeFrom="column">
                  <wp:posOffset>-352425</wp:posOffset>
                </wp:positionH>
                <wp:positionV relativeFrom="paragraph">
                  <wp:posOffset>12271</wp:posOffset>
                </wp:positionV>
                <wp:extent cx="6715125" cy="2444750"/>
                <wp:effectExtent l="0" t="0" r="28575" b="1270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444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A7B01" w:rsidRPr="00D97083" w:rsidRDefault="004A7B01" w:rsidP="001A045C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KIT </w:t>
                            </w:r>
                            <w:r>
                              <w:rPr>
                                <w:rFonts w:ascii="FS Jack" w:hAnsi="FS Jack"/>
                              </w:rPr>
                              <w:t>(TEAM KITS, TRACKSUITS, WARM-UP TOPS, POLO SHIRTS, CONES, BALLS, NETS, CORNER FLAGS, FIRST-AID KITS ETC</w:t>
                            </w:r>
                            <w:proofErr w:type="gramStart"/>
                            <w:r>
                              <w:rPr>
                                <w:rFonts w:ascii="FS Jack" w:hAnsi="FS Jack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You can view what is available at </w:t>
                            </w:r>
                            <w:hyperlink r:id="rId8" w:history="1">
                              <w:r w:rsidRPr="008B0B1B">
                                <w:rPr>
                                  <w:rStyle w:val="Hyperlink"/>
                                  <w:rFonts w:ascii="FS Jack" w:hAnsi="FS Jack"/>
                                  <w:i/>
                                </w:rPr>
                                <w:t>http://kitlocker.co.uk/manchesterfa/</w:t>
                              </w:r>
                            </w:hyperlink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 and list your products. If you wish to purchase from elsewhere a quote must be provided! Please confirm the team(s) that will receive the Kit &amp; Equipment.</w:t>
                            </w:r>
                          </w:p>
                          <w:p w:rsidR="004A7B01" w:rsidRDefault="004A7B01" w:rsidP="001A045C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A7B01" w:rsidRDefault="004A7B01" w:rsidP="001A045C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A7B01" w:rsidRDefault="004A7B01" w:rsidP="001A045C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A7B01" w:rsidRPr="00D97083" w:rsidRDefault="004A7B01" w:rsidP="001A045C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A7B01" w:rsidRPr="00D65CD8" w:rsidRDefault="004A7B01" w:rsidP="001A045C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-27.75pt;margin-top:.95pt;width:528.75pt;height:19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" fillcolor="window" strokecolor="#d9d9d9" strokeweight="1pt">
                <v:path arrowok="t"/>
                <v:textbox>
                  <w:txbxContent>
                    <w:p w:rsidR="004A7B01" w:rsidRPr="00D97083" w:rsidRDefault="004A7B01" w:rsidP="001A045C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KIT </w:t>
                      </w:r>
                      <w:r>
                        <w:rPr>
                          <w:rFonts w:ascii="FS Jack" w:hAnsi="FS Jack"/>
                        </w:rPr>
                        <w:t>(TEAM KITS, TRACKSUITS, WARM-UP TOPS, POLO SHIRTS, CONES, BALLS, NETS, CORNER FLAGS, FIRST-AID KITS ETC</w:t>
                      </w:r>
                      <w:proofErr w:type="gramStart"/>
                      <w:r>
                        <w:rPr>
                          <w:rFonts w:ascii="FS Jack" w:hAnsi="FS Jack"/>
                        </w:rPr>
                        <w:t>)</w:t>
                      </w:r>
                      <w:proofErr w:type="gramEnd"/>
                      <w:r>
                        <w:rPr>
                          <w:rFonts w:ascii="FS Jack" w:hAnsi="FS Jack"/>
                        </w:rPr>
                        <w:br/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 xml:space="preserve">You can view what is available at </w:t>
                      </w:r>
                      <w:hyperlink r:id="rId9" w:history="1">
                        <w:r w:rsidRPr="008B0B1B">
                          <w:rPr>
                            <w:rStyle w:val="Hyperlink"/>
                            <w:rFonts w:ascii="FS Jack" w:hAnsi="FS Jack"/>
                            <w:i/>
                          </w:rPr>
                          <w:t>http://kitlocker.co.uk/manchesterfa/</w:t>
                        </w:r>
                      </w:hyperlink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 xml:space="preserve"> and list your products. If you wish to purchase from elsewhere a quote must be provided! Please confirm the team(s) that will receive the Kit &amp; Equipment.</w:t>
                      </w:r>
                    </w:p>
                    <w:p w:rsidR="004A7B01" w:rsidRDefault="004A7B01" w:rsidP="001A045C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A7B01" w:rsidRDefault="004A7B01" w:rsidP="001A045C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A7B01" w:rsidRDefault="004A7B01" w:rsidP="001A045C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A7B01" w:rsidRPr="00D97083" w:rsidRDefault="004A7B01" w:rsidP="001A045C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A7B01" w:rsidRPr="00D65CD8" w:rsidRDefault="004A7B01" w:rsidP="001A045C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A7B01" w:rsidRPr="004A7B01" w:rsidRDefault="004A7B01" w:rsidP="004A7B01">
      <w:pPr>
        <w:rPr>
          <w:rFonts w:ascii="FS Jack" w:hAnsi="FS Jack"/>
        </w:rPr>
      </w:pPr>
    </w:p>
    <w:p w:rsidR="004A7B01" w:rsidRPr="004A7B01" w:rsidRDefault="004A7B01" w:rsidP="004A7B01">
      <w:pPr>
        <w:rPr>
          <w:rFonts w:ascii="FS Jack" w:hAnsi="FS Jack"/>
        </w:rPr>
      </w:pPr>
    </w:p>
    <w:p w:rsidR="004A7B01" w:rsidRPr="004A7B01" w:rsidRDefault="004A7B01" w:rsidP="004A7B01">
      <w:pPr>
        <w:rPr>
          <w:rFonts w:ascii="FS Jack" w:hAnsi="FS Jack"/>
        </w:rPr>
      </w:pPr>
    </w:p>
    <w:p w:rsidR="004A7B01" w:rsidRDefault="004A7B01" w:rsidP="004A7B01">
      <w:pPr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EDC2C5" wp14:editId="4255D1B0">
                <wp:simplePos x="0" y="0"/>
                <wp:positionH relativeFrom="column">
                  <wp:posOffset>-352425</wp:posOffset>
                </wp:positionH>
                <wp:positionV relativeFrom="paragraph">
                  <wp:posOffset>69850</wp:posOffset>
                </wp:positionV>
                <wp:extent cx="6715125" cy="1254125"/>
                <wp:effectExtent l="0" t="0" r="28575" b="2222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A7B01" w:rsidRPr="00D97083" w:rsidRDefault="004A7B01" w:rsidP="001A045C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RESPECT RESOURCES </w:t>
                            </w:r>
                            <w:r>
                              <w:rPr>
                                <w:rFonts w:ascii="FS Jack" w:hAnsi="FS Jack"/>
                              </w:rPr>
                              <w:t>(RESPECT BARRIERS, LEAFLETS, SIGNAGE</w:t>
                            </w:r>
                            <w:proofErr w:type="gramStart"/>
                            <w:r>
                              <w:rPr>
                                <w:rFonts w:ascii="FS Jack" w:hAnsi="FS Jack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D97083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Please specify the resources required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 and provide quotation.</w:t>
                            </w:r>
                          </w:p>
                          <w:p w:rsidR="004A7B01" w:rsidRPr="00D97083" w:rsidRDefault="004A7B01" w:rsidP="001A045C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A7B01" w:rsidRPr="00D97083" w:rsidRDefault="004A7B01" w:rsidP="001A045C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A7B01" w:rsidRPr="00D65CD8" w:rsidRDefault="004A7B01" w:rsidP="001A045C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margin-left:-27.75pt;margin-top:5.5pt;width:528.75pt;height:9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" fillcolor="window" strokecolor="#d9d9d9" strokeweight="1pt">
                <v:path arrowok="t"/>
                <v:textbox>
                  <w:txbxContent>
                    <w:p w:rsidR="004A7B01" w:rsidRPr="00D97083" w:rsidRDefault="004A7B01" w:rsidP="001A045C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RESPECT RESOURCES </w:t>
                      </w:r>
                      <w:r>
                        <w:rPr>
                          <w:rFonts w:ascii="FS Jack" w:hAnsi="FS Jack"/>
                        </w:rPr>
                        <w:t>(RESPECT BARRIERS, LEAFLETS, SIGNAGE</w:t>
                      </w:r>
                      <w:proofErr w:type="gramStart"/>
                      <w:r>
                        <w:rPr>
                          <w:rFonts w:ascii="FS Jack" w:hAnsi="FS Jack"/>
                        </w:rPr>
                        <w:t>)</w:t>
                      </w:r>
                      <w:proofErr w:type="gramEnd"/>
                      <w:r>
                        <w:rPr>
                          <w:rFonts w:ascii="FS Jack" w:hAnsi="FS Jack"/>
                        </w:rPr>
                        <w:br/>
                      </w:r>
                      <w:r w:rsidRPr="00D97083">
                        <w:rPr>
                          <w:rFonts w:ascii="FS Jack" w:hAnsi="FS Jack"/>
                          <w:i/>
                          <w:color w:val="808080"/>
                        </w:rPr>
                        <w:t>Please specify the resources required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 xml:space="preserve"> and provide quotation.</w:t>
                      </w:r>
                    </w:p>
                    <w:p w:rsidR="004A7B01" w:rsidRPr="00D97083" w:rsidRDefault="004A7B01" w:rsidP="001A045C">
                      <w:pPr>
                        <w:rPr>
                          <w:rFonts w:ascii="FS Jack" w:hAnsi="FS Jack"/>
                        </w:rPr>
                      </w:pPr>
                    </w:p>
                    <w:p w:rsidR="004A7B01" w:rsidRPr="00D97083" w:rsidRDefault="004A7B01" w:rsidP="001A045C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A7B01" w:rsidRPr="00D65CD8" w:rsidRDefault="004A7B01" w:rsidP="001A045C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47F4DA" wp14:editId="10890A9E">
                <wp:simplePos x="0" y="0"/>
                <wp:positionH relativeFrom="column">
                  <wp:posOffset>-502920</wp:posOffset>
                </wp:positionH>
                <wp:positionV relativeFrom="paragraph">
                  <wp:posOffset>-377825</wp:posOffset>
                </wp:positionV>
                <wp:extent cx="6715125" cy="1254125"/>
                <wp:effectExtent l="0" t="0" r="28575" b="2222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A7B01" w:rsidRPr="00D97083" w:rsidRDefault="004A7B01" w:rsidP="001A045C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FACILITY INVESTMENT </w:t>
                            </w:r>
                            <w:r>
                              <w:rPr>
                                <w:rFonts w:ascii="FS Jack" w:hAnsi="FS Jack"/>
                              </w:rPr>
                              <w:t>(IMPROVEMENTS, AD-HOC REPAIRS, EMERGENCY PITCH HIRE</w:t>
                            </w:r>
                            <w:proofErr w:type="gramStart"/>
                            <w:r>
                              <w:rPr>
                                <w:rFonts w:ascii="FS Jack" w:hAnsi="FS Jack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 the investment required along with quotation. Please note general facility costs and hire will not be funded</w:t>
                            </w:r>
                          </w:p>
                          <w:p w:rsidR="004A7B01" w:rsidRDefault="004A7B01" w:rsidP="001A045C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A7B01" w:rsidRPr="00D97083" w:rsidRDefault="004A7B01" w:rsidP="001A045C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A7B01" w:rsidRPr="00D65CD8" w:rsidRDefault="004A7B01" w:rsidP="001A045C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-39.6pt;margin-top:-29.75pt;width:528.75pt;height:9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" fillcolor="window" strokecolor="#d9d9d9" strokeweight="1pt">
                <v:path arrowok="t"/>
                <v:textbox>
                  <w:txbxContent>
                    <w:p w:rsidR="004A7B01" w:rsidRPr="00D97083" w:rsidRDefault="004A7B01" w:rsidP="001A045C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FACILITY INVESTMENT </w:t>
                      </w:r>
                      <w:r>
                        <w:rPr>
                          <w:rFonts w:ascii="FS Jack" w:hAnsi="FS Jack"/>
                        </w:rPr>
                        <w:t>(IMPROVEMENTS, AD-HOC REPAIRS, EMERGENCY PITCH HIRE</w:t>
                      </w:r>
                      <w:proofErr w:type="gramStart"/>
                      <w:r>
                        <w:rPr>
                          <w:rFonts w:ascii="FS Jack" w:hAnsi="FS Jack"/>
                        </w:rPr>
                        <w:t>)</w:t>
                      </w:r>
                      <w:proofErr w:type="gramEnd"/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 the investment required along with quotation. Please note general facility costs and hire will not be funded</w:t>
                      </w:r>
                    </w:p>
                    <w:p w:rsidR="004A7B01" w:rsidRDefault="004A7B01" w:rsidP="001A045C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A7B01" w:rsidRPr="00D97083" w:rsidRDefault="004A7B01" w:rsidP="001A045C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A7B01" w:rsidRPr="00D65CD8" w:rsidRDefault="004A7B01" w:rsidP="001A045C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27AEE7" wp14:editId="436D8E5D">
                <wp:simplePos x="0" y="0"/>
                <wp:positionH relativeFrom="column">
                  <wp:posOffset>-504968</wp:posOffset>
                </wp:positionH>
                <wp:positionV relativeFrom="paragraph">
                  <wp:posOffset>147974</wp:posOffset>
                </wp:positionV>
                <wp:extent cx="6715125" cy="2243455"/>
                <wp:effectExtent l="0" t="0" r="28575" b="2349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243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A7B01" w:rsidRPr="00340955" w:rsidRDefault="004A7B01" w:rsidP="00092452">
                            <w:pPr>
                              <w:spacing w:before="120"/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IT </w:t>
                            </w:r>
                            <w:r>
                              <w:rPr>
                                <w:rFonts w:ascii="FS Jack" w:hAnsi="FS Jack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FS Jack" w:hAnsi="FS Jack"/>
                              </w:rPr>
                              <w:t>iPADS</w:t>
                            </w:r>
                            <w:proofErr w:type="spellEnd"/>
                            <w:r>
                              <w:rPr>
                                <w:rFonts w:ascii="FS Jack" w:hAnsi="FS Jack"/>
                              </w:rPr>
                              <w:t>, LAPTOPS, PROJECTORS</w:t>
                            </w:r>
                            <w:proofErr w:type="gramStart"/>
                            <w:r>
                              <w:rPr>
                                <w:rFonts w:ascii="FS Jack" w:hAnsi="FS Jack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340955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Please specify the IT equipment required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, what this will be used for and a quotation.</w:t>
                            </w:r>
                          </w:p>
                          <w:p w:rsidR="004A7B01" w:rsidRDefault="004A7B01" w:rsidP="0009245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A7B01" w:rsidRDefault="004A7B01" w:rsidP="0009245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</w:p>
                          <w:p w:rsidR="004A7B01" w:rsidRDefault="004A7B01" w:rsidP="0009245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A7B01" w:rsidRDefault="004A7B01" w:rsidP="0009245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A7B01" w:rsidRPr="00092452" w:rsidRDefault="004A7B01" w:rsidP="0009245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092452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-39.75pt;margin-top:11.65pt;width:528.75pt;height:176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" fillcolor="window" strokecolor="#d9d9d9" strokeweight=".25pt">
                <v:path arrowok="t"/>
                <v:textbox>
                  <w:txbxContent>
                    <w:p w:rsidR="004A7B01" w:rsidRPr="00340955" w:rsidRDefault="004A7B01" w:rsidP="00092452">
                      <w:pPr>
                        <w:spacing w:before="120"/>
                        <w:rPr>
                          <w:rFonts w:ascii="FS Jack" w:hAnsi="FS Jack"/>
                          <w:i/>
                          <w:color w:val="808080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IT </w:t>
                      </w:r>
                      <w:r>
                        <w:rPr>
                          <w:rFonts w:ascii="FS Jack" w:hAnsi="FS Jack"/>
                        </w:rPr>
                        <w:t>(</w:t>
                      </w:r>
                      <w:proofErr w:type="spellStart"/>
                      <w:r>
                        <w:rPr>
                          <w:rFonts w:ascii="FS Jack" w:hAnsi="FS Jack"/>
                        </w:rPr>
                        <w:t>iPADS</w:t>
                      </w:r>
                      <w:proofErr w:type="spellEnd"/>
                      <w:r>
                        <w:rPr>
                          <w:rFonts w:ascii="FS Jack" w:hAnsi="FS Jack"/>
                        </w:rPr>
                        <w:t>, LAPTOPS, PROJECTORS</w:t>
                      </w:r>
                      <w:proofErr w:type="gramStart"/>
                      <w:r>
                        <w:rPr>
                          <w:rFonts w:ascii="FS Jack" w:hAnsi="FS Jack"/>
                        </w:rPr>
                        <w:t>)</w:t>
                      </w:r>
                      <w:proofErr w:type="gramEnd"/>
                      <w:r>
                        <w:rPr>
                          <w:rFonts w:ascii="FS Jack" w:hAnsi="FS Jack"/>
                        </w:rPr>
                        <w:br/>
                      </w:r>
                      <w:r w:rsidRPr="00340955">
                        <w:rPr>
                          <w:rFonts w:ascii="FS Jack" w:hAnsi="FS Jack"/>
                          <w:i/>
                          <w:color w:val="808080"/>
                        </w:rPr>
                        <w:t>Please specify the IT equipment required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, what this will be used for and a quotation.</w:t>
                      </w:r>
                    </w:p>
                    <w:p w:rsidR="004A7B01" w:rsidRDefault="004A7B01" w:rsidP="00092452">
                      <w:pPr>
                        <w:rPr>
                          <w:rFonts w:ascii="FS Jack" w:hAnsi="FS Jack"/>
                        </w:rPr>
                      </w:pPr>
                    </w:p>
                    <w:p w:rsidR="004A7B01" w:rsidRDefault="004A7B01" w:rsidP="0009245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</w:rPr>
                        <w:br/>
                      </w:r>
                    </w:p>
                    <w:p w:rsidR="004A7B01" w:rsidRDefault="004A7B01" w:rsidP="00092452">
                      <w:pPr>
                        <w:rPr>
                          <w:rFonts w:ascii="FS Jack" w:hAnsi="FS Jack"/>
                        </w:rPr>
                      </w:pPr>
                    </w:p>
                    <w:p w:rsidR="004A7B01" w:rsidRDefault="004A7B01" w:rsidP="00092452">
                      <w:pPr>
                        <w:rPr>
                          <w:rFonts w:ascii="FS Jack" w:hAnsi="FS Jack"/>
                        </w:rPr>
                      </w:pPr>
                    </w:p>
                    <w:p w:rsidR="004A7B01" w:rsidRPr="00092452" w:rsidRDefault="004A7B01" w:rsidP="00092452">
                      <w:pPr>
                        <w:rPr>
                          <w:rFonts w:ascii="FS Jack" w:hAnsi="FS Jack"/>
                          <w:b/>
                        </w:rPr>
                      </w:pPr>
                      <w:r w:rsidRPr="00092452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</w:txbxContent>
                </v:textbox>
              </v:shape>
            </w:pict>
          </mc:Fallback>
        </mc:AlternateContent>
      </w: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0B59D9" wp14:editId="04829C5F">
                <wp:simplePos x="0" y="0"/>
                <wp:positionH relativeFrom="column">
                  <wp:posOffset>561975</wp:posOffset>
                </wp:positionH>
                <wp:positionV relativeFrom="paragraph">
                  <wp:posOffset>8121015</wp:posOffset>
                </wp:positionV>
                <wp:extent cx="6715125" cy="1254125"/>
                <wp:effectExtent l="0" t="0" r="28575" b="2222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A7B01" w:rsidRPr="00D97083" w:rsidRDefault="004A7B01" w:rsidP="001A045C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FACILITY INVESTMENT </w:t>
                            </w:r>
                            <w:r>
                              <w:rPr>
                                <w:rFonts w:ascii="FS Jack" w:hAnsi="FS Jack"/>
                              </w:rPr>
                              <w:t>(IMPROVEMENTS, AD-HOC REPAIRS, EMERGENCY PITCH HIRE</w:t>
                            </w:r>
                            <w:proofErr w:type="gramStart"/>
                            <w:r>
                              <w:rPr>
                                <w:rFonts w:ascii="FS Jack" w:hAnsi="FS Jack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 the investment required along with quotation. Please note general facility costs and hire will not be funded</w:t>
                            </w:r>
                          </w:p>
                          <w:p w:rsidR="004A7B01" w:rsidRDefault="004A7B01" w:rsidP="001A045C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A7B01" w:rsidRPr="00D97083" w:rsidRDefault="004A7B01" w:rsidP="001A045C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A7B01" w:rsidRPr="00D65CD8" w:rsidRDefault="004A7B01" w:rsidP="001A045C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margin-left:44.25pt;margin-top:639.45pt;width:528.75pt;height:9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" fillcolor="window" strokecolor="#d9d9d9" strokeweight="1pt">
                <v:path arrowok="t"/>
                <v:textbox>
                  <w:txbxContent>
                    <w:p w:rsidR="004A7B01" w:rsidRPr="00D97083" w:rsidRDefault="004A7B01" w:rsidP="001A045C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FACILITY INVESTMENT </w:t>
                      </w:r>
                      <w:r>
                        <w:rPr>
                          <w:rFonts w:ascii="FS Jack" w:hAnsi="FS Jack"/>
                        </w:rPr>
                        <w:t>(IMPROVEMENTS, AD-HOC REPAIRS, EMERGENCY PITCH HIRE</w:t>
                      </w:r>
                      <w:proofErr w:type="gramStart"/>
                      <w:r>
                        <w:rPr>
                          <w:rFonts w:ascii="FS Jack" w:hAnsi="FS Jack"/>
                        </w:rPr>
                        <w:t>)</w:t>
                      </w:r>
                      <w:proofErr w:type="gramEnd"/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 the investment required along with quotation. Please note general facility costs and hire will not be funded</w:t>
                      </w:r>
                    </w:p>
                    <w:p w:rsidR="004A7B01" w:rsidRDefault="004A7B01" w:rsidP="001A045C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A7B01" w:rsidRPr="00D97083" w:rsidRDefault="004A7B01" w:rsidP="001A045C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A7B01" w:rsidRPr="00D65CD8" w:rsidRDefault="004A7B01" w:rsidP="001A045C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B5A761" wp14:editId="50E2F6EC">
                <wp:simplePos x="0" y="0"/>
                <wp:positionH relativeFrom="column">
                  <wp:posOffset>561975</wp:posOffset>
                </wp:positionH>
                <wp:positionV relativeFrom="paragraph">
                  <wp:posOffset>8121015</wp:posOffset>
                </wp:positionV>
                <wp:extent cx="6715125" cy="1254125"/>
                <wp:effectExtent l="0" t="0" r="28575" b="2222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A7B01" w:rsidRPr="00D97083" w:rsidRDefault="004A7B01" w:rsidP="001A045C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FACILITY INVESTMENT </w:t>
                            </w:r>
                            <w:r>
                              <w:rPr>
                                <w:rFonts w:ascii="FS Jack" w:hAnsi="FS Jack"/>
                              </w:rPr>
                              <w:t>(IMPROVEMENTS, AD-HOC REPAIRS, EMERGENCY PITCH HIRE</w:t>
                            </w:r>
                            <w:proofErr w:type="gramStart"/>
                            <w:r>
                              <w:rPr>
                                <w:rFonts w:ascii="FS Jack" w:hAnsi="FS Jack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 the investment required along with quotation. Please note general facility costs and hire will not be funded</w:t>
                            </w:r>
                          </w:p>
                          <w:p w:rsidR="004A7B01" w:rsidRDefault="004A7B01" w:rsidP="001A045C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A7B01" w:rsidRPr="00D97083" w:rsidRDefault="004A7B01" w:rsidP="001A045C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A7B01" w:rsidRPr="00D65CD8" w:rsidRDefault="004A7B01" w:rsidP="001A045C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margin-left:44.25pt;margin-top:639.45pt;width:528.75pt;height:9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" fillcolor="window" strokecolor="#d9d9d9" strokeweight="1pt">
                <v:path arrowok="t"/>
                <v:textbox>
                  <w:txbxContent>
                    <w:p w:rsidR="004A7B01" w:rsidRPr="00D97083" w:rsidRDefault="004A7B01" w:rsidP="001A045C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FACILITY INVESTMENT </w:t>
                      </w:r>
                      <w:r>
                        <w:rPr>
                          <w:rFonts w:ascii="FS Jack" w:hAnsi="FS Jack"/>
                        </w:rPr>
                        <w:t>(IMPROVEMENTS, AD-HOC REPAIRS, EMERGENCY PITCH HIRE</w:t>
                      </w:r>
                      <w:proofErr w:type="gramStart"/>
                      <w:r>
                        <w:rPr>
                          <w:rFonts w:ascii="FS Jack" w:hAnsi="FS Jack"/>
                        </w:rPr>
                        <w:t>)</w:t>
                      </w:r>
                      <w:proofErr w:type="gramEnd"/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 the investment required along with quotation. Please note general facility costs and hire will not be funded</w:t>
                      </w:r>
                    </w:p>
                    <w:p w:rsidR="004A7B01" w:rsidRDefault="004A7B01" w:rsidP="001A045C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A7B01" w:rsidRPr="00D97083" w:rsidRDefault="004A7B01" w:rsidP="001A045C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A7B01" w:rsidRPr="00D65CD8" w:rsidRDefault="004A7B01" w:rsidP="001A045C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D57819" w:rsidRDefault="004A7B01" w:rsidP="004A7B01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-504446</wp:posOffset>
                </wp:positionH>
                <wp:positionV relativeFrom="paragraph">
                  <wp:posOffset>3650823</wp:posOffset>
                </wp:positionV>
                <wp:extent cx="6715125" cy="1254125"/>
                <wp:effectExtent l="0" t="0" r="28575" b="2222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A7B01" w:rsidRPr="001A045C" w:rsidRDefault="004A7B01" w:rsidP="00D97083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SUSTAIN &amp; INCREASE </w:t>
                            </w:r>
                            <w:r>
                              <w:rPr>
                                <w:rFonts w:ascii="FS Jack" w:hAnsi="FS Jack"/>
                              </w:rPr>
                              <w:t>(ASSISTANCE WITH CREATING ADDITIONAL TEAMS OR RETAINING CURRENT TEAMS</w:t>
                            </w:r>
                            <w:proofErr w:type="gramStart"/>
                            <w:r>
                              <w:rPr>
                                <w:rFonts w:ascii="FS Jack" w:hAnsi="FS Jack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 what you require and a quotation…</w:t>
                            </w:r>
                          </w:p>
                          <w:p w:rsidR="004A7B01" w:rsidRPr="00D97083" w:rsidRDefault="004A7B01" w:rsidP="00D97083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A7B01" w:rsidRPr="00D97083" w:rsidRDefault="004A7B01" w:rsidP="00D97083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A7B01" w:rsidRPr="00D65CD8" w:rsidRDefault="004A7B01" w:rsidP="00D97083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margin-left:-39.7pt;margin-top:287.45pt;width:528.75pt;height:9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" fillcolor="window" strokecolor="#d9d9d9" strokeweight="1pt">
                <v:path arrowok="t"/>
                <v:textbox>
                  <w:txbxContent>
                    <w:p w:rsidR="004A7B01" w:rsidRPr="001A045C" w:rsidRDefault="004A7B01" w:rsidP="00D97083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SUSTAIN &amp; INCREASE </w:t>
                      </w:r>
                      <w:r>
                        <w:rPr>
                          <w:rFonts w:ascii="FS Jack" w:hAnsi="FS Jack"/>
                        </w:rPr>
                        <w:t>(ASSISTANCE WITH CREATING ADDITIONAL TEAMS OR RETAINING CURRENT TEAMS</w:t>
                      </w:r>
                      <w:proofErr w:type="gramStart"/>
                      <w:r>
                        <w:rPr>
                          <w:rFonts w:ascii="FS Jack" w:hAnsi="FS Jack"/>
                        </w:rPr>
                        <w:t>)</w:t>
                      </w:r>
                      <w:proofErr w:type="gramEnd"/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 what you require and a quotation…</w:t>
                      </w:r>
                    </w:p>
                    <w:p w:rsidR="004A7B01" w:rsidRPr="00D97083" w:rsidRDefault="004A7B01" w:rsidP="00D97083">
                      <w:pPr>
                        <w:rPr>
                          <w:rFonts w:ascii="FS Jack" w:hAnsi="FS Jack"/>
                        </w:rPr>
                      </w:pPr>
                    </w:p>
                    <w:p w:rsidR="004A7B01" w:rsidRPr="00D97083" w:rsidRDefault="004A7B01" w:rsidP="00D97083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A7B01" w:rsidRPr="00D65CD8" w:rsidRDefault="004A7B01" w:rsidP="00D97083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-504446</wp:posOffset>
                </wp:positionH>
                <wp:positionV relativeFrom="paragraph">
                  <wp:posOffset>2178335</wp:posOffset>
                </wp:positionV>
                <wp:extent cx="6715125" cy="1254125"/>
                <wp:effectExtent l="0" t="0" r="28575" b="2222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A7B01" w:rsidRPr="001A045C" w:rsidRDefault="004A7B01" w:rsidP="00D97083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TRIPS &amp; EVENTS </w:t>
                            </w:r>
                            <w:r>
                              <w:rPr>
                                <w:rFonts w:ascii="FS Jack" w:hAnsi="FS Jack"/>
                              </w:rPr>
                              <w:t>(COACH HIRE, TOURNAMENT COSTS, CLUB EVENTS</w:t>
                            </w:r>
                            <w:proofErr w:type="gramStart"/>
                            <w:r>
                              <w:rPr>
                                <w:rFonts w:ascii="FS Jack" w:hAnsi="FS Jack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 what you require and a quotation…</w:t>
                            </w:r>
                          </w:p>
                          <w:p w:rsidR="004A7B01" w:rsidRPr="00D97083" w:rsidRDefault="004A7B01" w:rsidP="00D97083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A7B01" w:rsidRPr="00D97083" w:rsidRDefault="004A7B01" w:rsidP="00D97083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A7B01" w:rsidRPr="00D65CD8" w:rsidRDefault="004A7B01" w:rsidP="00D97083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7" type="#_x0000_t202" style="position:absolute;margin-left:-39.7pt;margin-top:171.5pt;width:528.75pt;height:9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" fillcolor="window" strokecolor="#d9d9d9" strokeweight="1pt">
                <v:path arrowok="t"/>
                <v:textbox>
                  <w:txbxContent>
                    <w:p w:rsidR="004A7B01" w:rsidRPr="001A045C" w:rsidRDefault="004A7B01" w:rsidP="00D97083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TRIPS &amp; EVENTS </w:t>
                      </w:r>
                      <w:r>
                        <w:rPr>
                          <w:rFonts w:ascii="FS Jack" w:hAnsi="FS Jack"/>
                        </w:rPr>
                        <w:t>(COACH HIRE, TOURNAMENT COSTS, CLUB EVENTS</w:t>
                      </w:r>
                      <w:proofErr w:type="gramStart"/>
                      <w:r>
                        <w:rPr>
                          <w:rFonts w:ascii="FS Jack" w:hAnsi="FS Jack"/>
                        </w:rPr>
                        <w:t>)</w:t>
                      </w:r>
                      <w:proofErr w:type="gramEnd"/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 what you require and a quotation…</w:t>
                      </w:r>
                    </w:p>
                    <w:p w:rsidR="004A7B01" w:rsidRPr="00D97083" w:rsidRDefault="004A7B01" w:rsidP="00D97083">
                      <w:pPr>
                        <w:rPr>
                          <w:rFonts w:ascii="FS Jack" w:hAnsi="FS Jack"/>
                        </w:rPr>
                      </w:pPr>
                    </w:p>
                    <w:p w:rsidR="004A7B01" w:rsidRPr="00D97083" w:rsidRDefault="004A7B01" w:rsidP="00D97083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A7B01" w:rsidRPr="00D65CD8" w:rsidRDefault="004A7B01" w:rsidP="00D97083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-504446</wp:posOffset>
                </wp:positionH>
                <wp:positionV relativeFrom="paragraph">
                  <wp:posOffset>774084</wp:posOffset>
                </wp:positionV>
                <wp:extent cx="6715125" cy="1254125"/>
                <wp:effectExtent l="0" t="0" r="28575" b="2222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A7B01" w:rsidRPr="001A045C" w:rsidRDefault="004A7B01" w:rsidP="0009245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MARKETING &amp; COMMUNICATIONS </w:t>
                            </w:r>
                            <w:r>
                              <w:rPr>
                                <w:rFonts w:ascii="FS Jack" w:hAnsi="FS Jack"/>
                              </w:rPr>
                              <w:t>(ADVERTISING, PRINTING, INTERNAL RESOURCES</w:t>
                            </w:r>
                            <w:proofErr w:type="gramStart"/>
                            <w:r>
                              <w:rPr>
                                <w:rFonts w:ascii="FS Jack" w:hAnsi="FS Jack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 what is required and quotation</w:t>
                            </w:r>
                          </w:p>
                          <w:p w:rsidR="004A7B01" w:rsidRPr="00D97083" w:rsidRDefault="004A7B01" w:rsidP="0009245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A7B01" w:rsidRPr="00D97083" w:rsidRDefault="004A7B01" w:rsidP="0009245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A7B01" w:rsidRPr="00D65CD8" w:rsidRDefault="004A7B01" w:rsidP="0009245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margin-left:-39.7pt;margin-top:60.95pt;width:528.75pt;height:9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" fillcolor="window" strokecolor="#d9d9d9" strokeweight="1pt">
                <v:path arrowok="t"/>
                <v:textbox>
                  <w:txbxContent>
                    <w:p w:rsidR="004A7B01" w:rsidRPr="001A045C" w:rsidRDefault="004A7B01" w:rsidP="0009245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MARKETING &amp; COMMUNICATIONS </w:t>
                      </w:r>
                      <w:r>
                        <w:rPr>
                          <w:rFonts w:ascii="FS Jack" w:hAnsi="FS Jack"/>
                        </w:rPr>
                        <w:t>(ADVERTISING, PRINTING, INTERNAL RESOURCES</w:t>
                      </w:r>
                      <w:proofErr w:type="gramStart"/>
                      <w:r>
                        <w:rPr>
                          <w:rFonts w:ascii="FS Jack" w:hAnsi="FS Jack"/>
                        </w:rPr>
                        <w:t>)</w:t>
                      </w:r>
                      <w:proofErr w:type="gramEnd"/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 what is required and quotation</w:t>
                      </w:r>
                    </w:p>
                    <w:p w:rsidR="004A7B01" w:rsidRPr="00D97083" w:rsidRDefault="004A7B01" w:rsidP="00092452">
                      <w:pPr>
                        <w:rPr>
                          <w:rFonts w:ascii="FS Jack" w:hAnsi="FS Jack"/>
                        </w:rPr>
                      </w:pPr>
                    </w:p>
                    <w:p w:rsidR="004A7B01" w:rsidRPr="00D97083" w:rsidRDefault="004A7B01" w:rsidP="00092452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A7B01" w:rsidRPr="00D65CD8" w:rsidRDefault="004A7B01" w:rsidP="0009245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8121015</wp:posOffset>
                </wp:positionV>
                <wp:extent cx="6715125" cy="1254125"/>
                <wp:effectExtent l="0" t="0" r="28575" b="2222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A7B01" w:rsidRPr="00D97083" w:rsidRDefault="004A7B01" w:rsidP="001A045C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FACILITY INVESTMENT </w:t>
                            </w:r>
                            <w:r>
                              <w:rPr>
                                <w:rFonts w:ascii="FS Jack" w:hAnsi="FS Jack"/>
                              </w:rPr>
                              <w:t>(IMPROVEMENTS, AD-HOC REPAIRS, EMERGENCY PITCH HIRE</w:t>
                            </w:r>
                            <w:proofErr w:type="gramStart"/>
                            <w:r>
                              <w:rPr>
                                <w:rFonts w:ascii="FS Jack" w:hAnsi="FS Jack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 the investment required along with quotation. Please note general facility costs and hire will not be funded</w:t>
                            </w:r>
                          </w:p>
                          <w:p w:rsidR="004A7B01" w:rsidRDefault="004A7B01" w:rsidP="001A045C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A7B01" w:rsidRPr="00D97083" w:rsidRDefault="004A7B01" w:rsidP="001A045C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A7B01" w:rsidRPr="00D65CD8" w:rsidRDefault="004A7B01" w:rsidP="001A045C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9" type="#_x0000_t202" style="position:absolute;margin-left:44.25pt;margin-top:639.45pt;width:528.75pt;height:9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" fillcolor="window" strokecolor="#d9d9d9" strokeweight="1pt">
                <v:path arrowok="t"/>
                <v:textbox>
                  <w:txbxContent>
                    <w:p w:rsidR="004A7B01" w:rsidRPr="00D97083" w:rsidRDefault="004A7B01" w:rsidP="001A045C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FACILITY INVESTMENT </w:t>
                      </w:r>
                      <w:r>
                        <w:rPr>
                          <w:rFonts w:ascii="FS Jack" w:hAnsi="FS Jack"/>
                        </w:rPr>
                        <w:t>(IMPROVEMENTS, AD-HOC REPAIRS, EMERGENCY PITCH HIRE</w:t>
                      </w:r>
                      <w:proofErr w:type="gramStart"/>
                      <w:r>
                        <w:rPr>
                          <w:rFonts w:ascii="FS Jack" w:hAnsi="FS Jack"/>
                        </w:rPr>
                        <w:t>)</w:t>
                      </w:r>
                      <w:proofErr w:type="gramEnd"/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 the investment required along with quotation. Please note general facility costs and hire will not be funded</w:t>
                      </w:r>
                    </w:p>
                    <w:p w:rsidR="004A7B01" w:rsidRDefault="004A7B01" w:rsidP="001A045C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A7B01" w:rsidRPr="00D97083" w:rsidRDefault="004A7B01" w:rsidP="001A045C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A7B01" w:rsidRPr="00D65CD8" w:rsidRDefault="004A7B01" w:rsidP="001A045C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8121015</wp:posOffset>
                </wp:positionV>
                <wp:extent cx="6715125" cy="1254125"/>
                <wp:effectExtent l="0" t="0" r="28575" b="222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A7B01" w:rsidRPr="00D97083" w:rsidRDefault="004A7B01" w:rsidP="001A045C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FACILITY INVESTMENT </w:t>
                            </w:r>
                            <w:r>
                              <w:rPr>
                                <w:rFonts w:ascii="FS Jack" w:hAnsi="FS Jack"/>
                              </w:rPr>
                              <w:t>(IMPROVEMENTS, AD-HOC REPAIRS, EMERGENCY PITCH HIRE</w:t>
                            </w:r>
                            <w:proofErr w:type="gramStart"/>
                            <w:r>
                              <w:rPr>
                                <w:rFonts w:ascii="FS Jack" w:hAnsi="FS Jack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 the investment required along with quotation. Please note general facility costs and hire will not be funded</w:t>
                            </w:r>
                          </w:p>
                          <w:p w:rsidR="004A7B01" w:rsidRDefault="004A7B01" w:rsidP="001A045C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A7B01" w:rsidRPr="00D97083" w:rsidRDefault="004A7B01" w:rsidP="001A045C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A7B01" w:rsidRPr="00D65CD8" w:rsidRDefault="004A7B01" w:rsidP="001A045C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0" type="#_x0000_t202" style="position:absolute;margin-left:44.25pt;margin-top:639.45pt;width:528.75pt;height:9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" fillcolor="window" strokecolor="#d9d9d9" strokeweight="1pt">
                <v:path arrowok="t"/>
                <v:textbox>
                  <w:txbxContent>
                    <w:p w:rsidR="004A7B01" w:rsidRPr="00D97083" w:rsidRDefault="004A7B01" w:rsidP="001A045C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FACILITY INVESTMENT </w:t>
                      </w:r>
                      <w:r>
                        <w:rPr>
                          <w:rFonts w:ascii="FS Jack" w:hAnsi="FS Jack"/>
                        </w:rPr>
                        <w:t>(IMPROVEMENTS, AD-HOC REPAIRS, EMERGENCY PITCH HIRE</w:t>
                      </w:r>
                      <w:proofErr w:type="gramStart"/>
                      <w:r>
                        <w:rPr>
                          <w:rFonts w:ascii="FS Jack" w:hAnsi="FS Jack"/>
                        </w:rPr>
                        <w:t>)</w:t>
                      </w:r>
                      <w:proofErr w:type="gramEnd"/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 the investment required along with quotation. Please note general facility costs and hire will not be funded</w:t>
                      </w:r>
                    </w:p>
                    <w:p w:rsidR="004A7B01" w:rsidRDefault="004A7B01" w:rsidP="001A045C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A7B01" w:rsidRPr="00D97083" w:rsidRDefault="004A7B01" w:rsidP="001A045C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A7B01" w:rsidRPr="00D65CD8" w:rsidRDefault="004A7B01" w:rsidP="001A045C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Jack" w:hAnsi="FS Jack"/>
        </w:rPr>
        <w:tab/>
      </w: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4A7B01" w:rsidRDefault="004A7B01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08AAAD" wp14:editId="48888F48">
                <wp:simplePos x="0" y="0"/>
                <wp:positionH relativeFrom="column">
                  <wp:posOffset>-361315</wp:posOffset>
                </wp:positionH>
                <wp:positionV relativeFrom="paragraph">
                  <wp:posOffset>34925</wp:posOffset>
                </wp:positionV>
                <wp:extent cx="6715125" cy="1254125"/>
                <wp:effectExtent l="0" t="0" r="28575" b="2222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D67F66" w:rsidRPr="001A045C" w:rsidRDefault="00D67F66" w:rsidP="00D67F66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OTHER </w:t>
                            </w:r>
                            <w:r>
                              <w:rPr>
                                <w:rFonts w:ascii="FS Jack" w:hAnsi="FS Jack"/>
                              </w:rPr>
                              <w:t>(ANYTHING NOT COVERED ABOVE</w:t>
                            </w:r>
                            <w:proofErr w:type="gramStart"/>
                            <w:r>
                              <w:rPr>
                                <w:rFonts w:ascii="FS Jack" w:hAnsi="FS Jack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 what you require and a quotation…</w:t>
                            </w:r>
                          </w:p>
                          <w:p w:rsidR="00D67F66" w:rsidRPr="00D97083" w:rsidRDefault="00D67F66" w:rsidP="00D67F66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D67F66" w:rsidRPr="00D97083" w:rsidRDefault="00D67F66" w:rsidP="00D67F66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D67F66" w:rsidRPr="00D65CD8" w:rsidRDefault="00D67F66" w:rsidP="00D67F66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1" type="#_x0000_t202" style="position:absolute;margin-left:-28.45pt;margin-top:2.75pt;width:528.75pt;height:9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" fillcolor="window" strokecolor="#d9d9d9" strokeweight="1pt">
                <v:path arrowok="t"/>
                <v:textbox>
                  <w:txbxContent>
                    <w:p w:rsidR="00D67F66" w:rsidRPr="001A045C" w:rsidRDefault="00D67F66" w:rsidP="00D67F66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OTHER </w:t>
                      </w:r>
                      <w:r>
                        <w:rPr>
                          <w:rFonts w:ascii="FS Jack" w:hAnsi="FS Jack"/>
                        </w:rPr>
                        <w:t>(ANYTHING NOT COVERED ABOVE</w:t>
                      </w:r>
                      <w:proofErr w:type="gramStart"/>
                      <w:r>
                        <w:rPr>
                          <w:rFonts w:ascii="FS Jack" w:hAnsi="FS Jack"/>
                        </w:rPr>
                        <w:t>)</w:t>
                      </w:r>
                      <w:proofErr w:type="gramEnd"/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 what you require and a quotation…</w:t>
                      </w:r>
                    </w:p>
                    <w:p w:rsidR="00D67F66" w:rsidRPr="00D97083" w:rsidRDefault="00D67F66" w:rsidP="00D67F66">
                      <w:pPr>
                        <w:rPr>
                          <w:rFonts w:ascii="FS Jack" w:hAnsi="FS Jack"/>
                        </w:rPr>
                      </w:pPr>
                    </w:p>
                    <w:p w:rsidR="00D67F66" w:rsidRPr="00D97083" w:rsidRDefault="00D67F66" w:rsidP="00D67F66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D67F66" w:rsidRPr="00D65CD8" w:rsidRDefault="00D67F66" w:rsidP="00D67F66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763570" wp14:editId="76ECF8E1">
                <wp:simplePos x="0" y="0"/>
                <wp:positionH relativeFrom="column">
                  <wp:posOffset>-365760</wp:posOffset>
                </wp:positionH>
                <wp:positionV relativeFrom="paragraph">
                  <wp:posOffset>1494790</wp:posOffset>
                </wp:positionV>
                <wp:extent cx="6715125" cy="295275"/>
                <wp:effectExtent l="0" t="0" r="28575" b="2857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D67F66" w:rsidRPr="005577FE" w:rsidRDefault="00D67F66" w:rsidP="00D67F66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BREAKDOWN OF THE APPLICATION</w:t>
                            </w:r>
                          </w:p>
                          <w:p w:rsidR="00D67F66" w:rsidRPr="005B0A20" w:rsidRDefault="00D67F66" w:rsidP="00D67F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2" type="#_x0000_t202" style="position:absolute;margin-left:-28.8pt;margin-top:117.7pt;width:528.7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" fillcolor="window" strokecolor="#d9d9d9" strokeweight="1pt">
                <v:path arrowok="t"/>
                <v:textbox>
                  <w:txbxContent>
                    <w:p w:rsidR="00D67F66" w:rsidRPr="005577FE" w:rsidRDefault="00D67F66" w:rsidP="00D67F66">
                      <w:pPr>
                        <w:rPr>
                          <w:rFonts w:ascii="FS Jack" w:hAnsi="FS Jack"/>
                          <w:b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BREAKDOWN OF THE APPLICATION</w:t>
                      </w:r>
                    </w:p>
                    <w:p w:rsidR="00D67F66" w:rsidRPr="005B0A20" w:rsidRDefault="00D67F66" w:rsidP="00D67F66"/>
                  </w:txbxContent>
                </v:textbox>
              </v:shape>
            </w:pict>
          </mc:Fallback>
        </mc:AlternateContent>
      </w: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EABFC9" wp14:editId="42CC4EF9">
                <wp:simplePos x="0" y="0"/>
                <wp:positionH relativeFrom="column">
                  <wp:posOffset>-366395</wp:posOffset>
                </wp:positionH>
                <wp:positionV relativeFrom="paragraph">
                  <wp:posOffset>1798320</wp:posOffset>
                </wp:positionV>
                <wp:extent cx="6715125" cy="1254125"/>
                <wp:effectExtent l="0" t="0" r="28575" b="2222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D67F66" w:rsidRDefault="00D67F66" w:rsidP="00D67F66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TOTAL AMOUNT REQUIRED: </w:t>
                            </w:r>
                            <w:r>
                              <w:rPr>
                                <w:rFonts w:ascii="FS Jack" w:hAnsi="FS Jack"/>
                              </w:rPr>
                              <w:t>£</w:t>
                            </w:r>
                            <w:r>
                              <w:rPr>
                                <w:rFonts w:ascii="FS Jack" w:hAnsi="FS Jack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</w:rPr>
                              <w:tab/>
                            </w:r>
                            <w:r w:rsidRPr="00CD1B95">
                              <w:rPr>
                                <w:rFonts w:ascii="FS Jack" w:hAnsi="FS Jack"/>
                                <w:b/>
                              </w:rPr>
                              <w:t>CONTRIBUTION BY CLUB: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 £</w:t>
                            </w:r>
                          </w:p>
                          <w:p w:rsidR="00D67F66" w:rsidRPr="00CD1B95" w:rsidRDefault="00D67F66" w:rsidP="00D67F66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D67F66" w:rsidRPr="00CD1B95" w:rsidRDefault="00D67F66" w:rsidP="00D67F66">
                            <w:pPr>
                              <w:rPr>
                                <w:rFonts w:ascii="FS Jack" w:hAnsi="FS Jack"/>
                              </w:rPr>
                            </w:pPr>
                            <w:r w:rsidRPr="00CD1B95">
                              <w:rPr>
                                <w:rFonts w:ascii="FS Jack" w:hAnsi="FS Jack"/>
                                <w:b/>
                              </w:rPr>
                              <w:t xml:space="preserve">HAVE THE CLUB RECEIVED </w:t>
                            </w:r>
                            <w:r>
                              <w:rPr>
                                <w:rFonts w:ascii="FS Jack" w:hAnsi="FS Jack"/>
                                <w:b/>
                              </w:rPr>
                              <w:t>ANY FUND4FOOTBALL FUNDS</w:t>
                            </w:r>
                            <w:r w:rsidRPr="00CD1B95">
                              <w:rPr>
                                <w:rFonts w:ascii="FS Jack" w:hAnsi="FS Jack"/>
                                <w:b/>
                              </w:rPr>
                              <w:t xml:space="preserve"> THIS SEASON?</w:t>
                            </w:r>
                            <w:r w:rsidRPr="00CD1B95">
                              <w:rPr>
                                <w:rFonts w:ascii="FS Jack" w:hAnsi="FS Jack"/>
                                <w:b/>
                              </w:rPr>
                              <w:tab/>
                              <w:t xml:space="preserve">IF SO, HOW MUCH: </w:t>
                            </w:r>
                            <w:r>
                              <w:rPr>
                                <w:rFonts w:ascii="FS Jack" w:hAnsi="FS Jack"/>
                              </w:rPr>
                              <w:t>£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  <w:t>YES/NO</w:t>
                            </w:r>
                          </w:p>
                          <w:p w:rsidR="00D67F66" w:rsidRPr="00D65CD8" w:rsidRDefault="00D67F66" w:rsidP="00D67F66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3" type="#_x0000_t202" style="position:absolute;margin-left:-28.85pt;margin-top:141.6pt;width:528.75pt;height:9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" fillcolor="window" strokecolor="#d9d9d9" strokeweight="1pt">
                <v:path arrowok="t"/>
                <v:textbox>
                  <w:txbxContent>
                    <w:p w:rsidR="00D67F66" w:rsidRDefault="00D67F66" w:rsidP="00D67F66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TOTAL AMOUNT REQUIRED: </w:t>
                      </w:r>
                      <w:r>
                        <w:rPr>
                          <w:rFonts w:ascii="FS Jack" w:hAnsi="FS Jack"/>
                        </w:rPr>
                        <w:t>£</w:t>
                      </w:r>
                      <w:r>
                        <w:rPr>
                          <w:rFonts w:ascii="FS Jack" w:hAnsi="FS Jack"/>
                        </w:rPr>
                        <w:tab/>
                      </w:r>
                      <w:r>
                        <w:rPr>
                          <w:rFonts w:ascii="FS Jack" w:hAnsi="FS Jack"/>
                        </w:rPr>
                        <w:tab/>
                      </w:r>
                      <w:r>
                        <w:rPr>
                          <w:rFonts w:ascii="FS Jack" w:hAnsi="FS Jack"/>
                        </w:rPr>
                        <w:tab/>
                      </w:r>
                      <w:r>
                        <w:rPr>
                          <w:rFonts w:ascii="FS Jack" w:hAnsi="FS Jack"/>
                        </w:rPr>
                        <w:tab/>
                      </w:r>
                      <w:r>
                        <w:rPr>
                          <w:rFonts w:ascii="FS Jack" w:hAnsi="FS Jack"/>
                        </w:rPr>
                        <w:tab/>
                      </w:r>
                      <w:r>
                        <w:rPr>
                          <w:rFonts w:ascii="FS Jack" w:hAnsi="FS Jack"/>
                        </w:rPr>
                        <w:tab/>
                      </w:r>
                      <w:r w:rsidRPr="00CD1B95">
                        <w:rPr>
                          <w:rFonts w:ascii="FS Jack" w:hAnsi="FS Jack"/>
                          <w:b/>
                        </w:rPr>
                        <w:t>CONTRIBUTION BY CLUB:</w:t>
                      </w:r>
                      <w:r>
                        <w:rPr>
                          <w:rFonts w:ascii="FS Jack" w:hAnsi="FS Jack"/>
                        </w:rPr>
                        <w:t xml:space="preserve"> £</w:t>
                      </w:r>
                    </w:p>
                    <w:p w:rsidR="00D67F66" w:rsidRPr="00CD1B95" w:rsidRDefault="00D67F66" w:rsidP="00D67F66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D67F66" w:rsidRPr="00CD1B95" w:rsidRDefault="00D67F66" w:rsidP="00D67F66">
                      <w:pPr>
                        <w:rPr>
                          <w:rFonts w:ascii="FS Jack" w:hAnsi="FS Jack"/>
                        </w:rPr>
                      </w:pPr>
                      <w:r w:rsidRPr="00CD1B95">
                        <w:rPr>
                          <w:rFonts w:ascii="FS Jack" w:hAnsi="FS Jack"/>
                          <w:b/>
                        </w:rPr>
                        <w:t xml:space="preserve">HAVE THE CLUB RECEIVED </w:t>
                      </w:r>
                      <w:r>
                        <w:rPr>
                          <w:rFonts w:ascii="FS Jack" w:hAnsi="FS Jack"/>
                          <w:b/>
                        </w:rPr>
                        <w:t>ANY FUND4FOOTBALL FUNDS</w:t>
                      </w:r>
                      <w:r w:rsidRPr="00CD1B95">
                        <w:rPr>
                          <w:rFonts w:ascii="FS Jack" w:hAnsi="FS Jack"/>
                          <w:b/>
                        </w:rPr>
                        <w:t xml:space="preserve"> THIS SEASON?</w:t>
                      </w:r>
                      <w:r w:rsidRPr="00CD1B95">
                        <w:rPr>
                          <w:rFonts w:ascii="FS Jack" w:hAnsi="FS Jack"/>
                          <w:b/>
                        </w:rPr>
                        <w:tab/>
                        <w:t xml:space="preserve">IF SO, HOW MUCH: </w:t>
                      </w:r>
                      <w:r>
                        <w:rPr>
                          <w:rFonts w:ascii="FS Jack" w:hAnsi="FS Jack"/>
                        </w:rPr>
                        <w:t>£</w:t>
                      </w:r>
                      <w:r>
                        <w:rPr>
                          <w:rFonts w:ascii="FS Jack" w:hAnsi="FS Jack"/>
                        </w:rPr>
                        <w:br/>
                        <w:t>YES/NO</w:t>
                      </w:r>
                    </w:p>
                    <w:p w:rsidR="00D67F66" w:rsidRPr="00D65CD8" w:rsidRDefault="00D67F66" w:rsidP="00D67F66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EEF36A" wp14:editId="1AFD0406">
                <wp:simplePos x="0" y="0"/>
                <wp:positionH relativeFrom="column">
                  <wp:posOffset>-365760</wp:posOffset>
                </wp:positionH>
                <wp:positionV relativeFrom="paragraph">
                  <wp:posOffset>3528695</wp:posOffset>
                </wp:positionV>
                <wp:extent cx="6715125" cy="2062480"/>
                <wp:effectExtent l="0" t="0" r="28575" b="1397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062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D67F66" w:rsidRPr="007D2F85" w:rsidRDefault="00D67F66" w:rsidP="00D67F66">
                            <w:pPr>
                              <w:spacing w:before="120"/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WHY SHOULD YOUR CLUB BE AWARDED THE FUNDING?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Please specify</w:t>
                            </w:r>
                            <w:r w:rsidRPr="007D2F85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…</w:t>
                            </w:r>
                          </w:p>
                          <w:p w:rsidR="00D67F66" w:rsidRDefault="00D67F66" w:rsidP="00D67F66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D67F66" w:rsidRDefault="00D67F66" w:rsidP="00D67F66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D67F66" w:rsidRDefault="00D67F66" w:rsidP="00D67F66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D67F66" w:rsidRDefault="00D67F66" w:rsidP="00D67F66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D67F66" w:rsidRDefault="00D67F66" w:rsidP="00D67F66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D67F66" w:rsidRPr="00092452" w:rsidRDefault="00D67F66" w:rsidP="00D67F66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4" type="#_x0000_t202" style="position:absolute;margin-left:-28.8pt;margin-top:277.85pt;width:528.75pt;height:162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" fillcolor="window" strokecolor="#d9d9d9" strokeweight=".25pt">
                <v:path arrowok="t"/>
                <v:textbox>
                  <w:txbxContent>
                    <w:p w:rsidR="00D67F66" w:rsidRPr="007D2F85" w:rsidRDefault="00D67F66" w:rsidP="00D67F66">
                      <w:pPr>
                        <w:spacing w:before="120"/>
                        <w:rPr>
                          <w:rFonts w:ascii="FS Jack" w:hAnsi="FS Jack"/>
                          <w:i/>
                          <w:color w:val="808080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WHY SHOULD YOUR CLUB BE AWARDED THE FUNDING?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Please specify</w:t>
                      </w:r>
                      <w:r w:rsidRPr="007D2F85">
                        <w:rPr>
                          <w:rFonts w:ascii="FS Jack" w:hAnsi="FS Jack"/>
                          <w:i/>
                          <w:color w:val="808080"/>
                        </w:rPr>
                        <w:t>…</w:t>
                      </w:r>
                    </w:p>
                    <w:p w:rsidR="00D67F66" w:rsidRDefault="00D67F66" w:rsidP="00D67F66">
                      <w:pPr>
                        <w:rPr>
                          <w:rFonts w:ascii="FS Jack" w:hAnsi="FS Jack"/>
                        </w:rPr>
                      </w:pPr>
                    </w:p>
                    <w:p w:rsidR="00D67F66" w:rsidRDefault="00D67F66" w:rsidP="00D67F66">
                      <w:pPr>
                        <w:rPr>
                          <w:rFonts w:ascii="FS Jack" w:hAnsi="FS Jack"/>
                        </w:rPr>
                      </w:pPr>
                    </w:p>
                    <w:p w:rsidR="00D67F66" w:rsidRDefault="00D67F66" w:rsidP="00D67F66">
                      <w:pPr>
                        <w:rPr>
                          <w:rFonts w:ascii="FS Jack" w:hAnsi="FS Jack"/>
                        </w:rPr>
                      </w:pPr>
                    </w:p>
                    <w:p w:rsidR="00D67F66" w:rsidRDefault="00D67F66" w:rsidP="00D67F66">
                      <w:pPr>
                        <w:rPr>
                          <w:rFonts w:ascii="FS Jack" w:hAnsi="FS Jack"/>
                        </w:rPr>
                      </w:pPr>
                    </w:p>
                    <w:p w:rsidR="00D67F66" w:rsidRDefault="00D67F66" w:rsidP="00D67F66">
                      <w:pPr>
                        <w:rPr>
                          <w:rFonts w:ascii="FS Jack" w:hAnsi="FS Jack"/>
                        </w:rPr>
                      </w:pPr>
                    </w:p>
                    <w:p w:rsidR="00D67F66" w:rsidRPr="00092452" w:rsidRDefault="00D67F66" w:rsidP="00D67F66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D59BC4" wp14:editId="13C5A651">
                <wp:simplePos x="0" y="0"/>
                <wp:positionH relativeFrom="column">
                  <wp:posOffset>-366395</wp:posOffset>
                </wp:positionH>
                <wp:positionV relativeFrom="paragraph">
                  <wp:posOffset>3228340</wp:posOffset>
                </wp:positionV>
                <wp:extent cx="6715125" cy="295275"/>
                <wp:effectExtent l="0" t="0" r="28575" b="2857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D67F66" w:rsidRPr="005577FE" w:rsidRDefault="00D67F66" w:rsidP="00D67F66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SUPPORTING INFORMATION FOR FUNDING REQUEST</w:t>
                            </w:r>
                          </w:p>
                          <w:p w:rsidR="00D67F66" w:rsidRPr="005B0A20" w:rsidRDefault="00D67F66" w:rsidP="00D67F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5" type="#_x0000_t202" style="position:absolute;margin-left:-28.85pt;margin-top:254.2pt;width:528.7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" fillcolor="window" strokecolor="#d9d9d9" strokeweight="1pt">
                <v:path arrowok="t"/>
                <v:textbox>
                  <w:txbxContent>
                    <w:p w:rsidR="00D67F66" w:rsidRPr="005577FE" w:rsidRDefault="00D67F66" w:rsidP="00D67F66">
                      <w:pPr>
                        <w:rPr>
                          <w:rFonts w:ascii="FS Jack" w:hAnsi="FS Jack"/>
                          <w:b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SUPPORTING INFORMATION FOR FUNDING REQUEST</w:t>
                      </w:r>
                    </w:p>
                    <w:p w:rsidR="00D67F66" w:rsidRPr="005B0A20" w:rsidRDefault="00D67F66" w:rsidP="00D67F66"/>
                  </w:txbxContent>
                </v:textbox>
              </v:shape>
            </w:pict>
          </mc:Fallback>
        </mc:AlternateContent>
      </w: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0E190F" w:rsidP="004A7B01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C8EB88" wp14:editId="7C0087F6">
                <wp:simplePos x="0" y="0"/>
                <wp:positionH relativeFrom="column">
                  <wp:posOffset>-359410</wp:posOffset>
                </wp:positionH>
                <wp:positionV relativeFrom="paragraph">
                  <wp:posOffset>42545</wp:posOffset>
                </wp:positionV>
                <wp:extent cx="6715125" cy="2221865"/>
                <wp:effectExtent l="0" t="0" r="28575" b="2603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221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D67F66" w:rsidRPr="001A045C" w:rsidRDefault="00D67F66" w:rsidP="00D67F66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EXPLAIN WHY YOUR CLUB ARE APPLYING FOR THIS FUNDING?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</w:t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…</w:t>
                            </w:r>
                          </w:p>
                          <w:p w:rsidR="00D67F66" w:rsidRPr="00D97083" w:rsidRDefault="00D67F66" w:rsidP="00D67F66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D67F66" w:rsidRPr="00D97083" w:rsidRDefault="00D67F66" w:rsidP="00D67F66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D67F66" w:rsidRPr="00D65CD8" w:rsidRDefault="00D67F66" w:rsidP="00D67F66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6" type="#_x0000_t202" style="position:absolute;margin-left:-28.3pt;margin-top:3.35pt;width:528.75pt;height:174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" fillcolor="window" strokecolor="#d9d9d9" strokeweight="1pt">
                <v:path arrowok="t"/>
                <v:textbox>
                  <w:txbxContent>
                    <w:p w:rsidR="00D67F66" w:rsidRPr="001A045C" w:rsidRDefault="00D67F66" w:rsidP="00D67F66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EXPLAIN WHY YOUR CLUB ARE APPLYING FOR THIS FUNDING?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</w:t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>…</w:t>
                      </w:r>
                    </w:p>
                    <w:p w:rsidR="00D67F66" w:rsidRPr="00D97083" w:rsidRDefault="00D67F66" w:rsidP="00D67F66">
                      <w:pPr>
                        <w:rPr>
                          <w:rFonts w:ascii="FS Jack" w:hAnsi="FS Jack"/>
                        </w:rPr>
                      </w:pPr>
                    </w:p>
                    <w:p w:rsidR="00D67F66" w:rsidRPr="00D97083" w:rsidRDefault="00D67F66" w:rsidP="00D67F66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D67F66" w:rsidRPr="00D65CD8" w:rsidRDefault="00D67F66" w:rsidP="00D67F66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D67F66" w:rsidRDefault="00D67F66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28E3DF" wp14:editId="19BADF38">
                <wp:simplePos x="0" y="0"/>
                <wp:positionH relativeFrom="column">
                  <wp:posOffset>-648335</wp:posOffset>
                </wp:positionH>
                <wp:positionV relativeFrom="paragraph">
                  <wp:posOffset>27305</wp:posOffset>
                </wp:positionV>
                <wp:extent cx="6715125" cy="2232660"/>
                <wp:effectExtent l="0" t="0" r="28575" b="1524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D67F66" w:rsidRPr="001A045C" w:rsidRDefault="00D67F66" w:rsidP="00612758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EXPLAIN WHAT EXACTLY THE FUNDING WILL BE USED FOR?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</w:t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…</w:t>
                            </w:r>
                          </w:p>
                          <w:p w:rsidR="00D67F66" w:rsidRPr="00D97083" w:rsidRDefault="00D67F66" w:rsidP="00612758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D67F66" w:rsidRPr="00D97083" w:rsidRDefault="00D67F66" w:rsidP="00612758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D67F66" w:rsidRPr="00D65CD8" w:rsidRDefault="00D67F66" w:rsidP="00612758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7" type="#_x0000_t202" style="position:absolute;margin-left:-51.05pt;margin-top:2.15pt;width:528.75pt;height:175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" fillcolor="window" strokecolor="#d9d9d9" strokeweight="1pt">
                <v:path arrowok="t"/>
                <v:textbox>
                  <w:txbxContent>
                    <w:p w:rsidR="00D67F66" w:rsidRPr="001A045C" w:rsidRDefault="00D67F66" w:rsidP="00612758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EXPLAIN WHAT EXACTLY THE FUNDING WILL BE USED FOR?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</w:t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>…</w:t>
                      </w:r>
                    </w:p>
                    <w:p w:rsidR="00D67F66" w:rsidRPr="00D97083" w:rsidRDefault="00D67F66" w:rsidP="00612758">
                      <w:pPr>
                        <w:rPr>
                          <w:rFonts w:ascii="FS Jack" w:hAnsi="FS Jack"/>
                        </w:rPr>
                      </w:pPr>
                    </w:p>
                    <w:p w:rsidR="00D67F66" w:rsidRPr="00D97083" w:rsidRDefault="00D67F66" w:rsidP="00612758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D67F66" w:rsidRPr="00D65CD8" w:rsidRDefault="00D67F66" w:rsidP="00612758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AD0220" wp14:editId="3D374FA8">
                <wp:simplePos x="0" y="0"/>
                <wp:positionH relativeFrom="column">
                  <wp:posOffset>-635000</wp:posOffset>
                </wp:positionH>
                <wp:positionV relativeFrom="paragraph">
                  <wp:posOffset>97790</wp:posOffset>
                </wp:positionV>
                <wp:extent cx="6715125" cy="2221865"/>
                <wp:effectExtent l="0" t="0" r="28575" b="2603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221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D67F66" w:rsidRPr="001A045C" w:rsidRDefault="00D67F66" w:rsidP="00612758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EXPLAIN WHAT OUTCOMES WILL BE DELIVERED FROM THE FUNDING?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</w:t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…</w:t>
                            </w:r>
                          </w:p>
                          <w:p w:rsidR="00D67F66" w:rsidRPr="00D97083" w:rsidRDefault="00D67F66" w:rsidP="00612758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D67F66" w:rsidRPr="00D97083" w:rsidRDefault="00D67F66" w:rsidP="00612758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D67F66" w:rsidRPr="00D65CD8" w:rsidRDefault="00D67F66" w:rsidP="00612758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8" type="#_x0000_t202" style="position:absolute;margin-left:-50pt;margin-top:7.7pt;width:528.75pt;height:174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" fillcolor="window" strokecolor="#d9d9d9" strokeweight="1pt">
                <v:path arrowok="t"/>
                <v:textbox>
                  <w:txbxContent>
                    <w:p w:rsidR="00D67F66" w:rsidRPr="001A045C" w:rsidRDefault="00D67F66" w:rsidP="00612758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EXPLAIN WHAT OUTCOMES WILL BE DELIVERED FROM THE FUNDING?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</w:t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>…</w:t>
                      </w:r>
                    </w:p>
                    <w:p w:rsidR="00D67F66" w:rsidRPr="00D97083" w:rsidRDefault="00D67F66" w:rsidP="00612758">
                      <w:pPr>
                        <w:rPr>
                          <w:rFonts w:ascii="FS Jack" w:hAnsi="FS Jack"/>
                        </w:rPr>
                      </w:pPr>
                    </w:p>
                    <w:p w:rsidR="00D67F66" w:rsidRPr="00D97083" w:rsidRDefault="00D67F66" w:rsidP="00612758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D67F66" w:rsidRPr="00D65CD8" w:rsidRDefault="00D67F66" w:rsidP="00612758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20C496" wp14:editId="3F22B6DD">
                <wp:simplePos x="0" y="0"/>
                <wp:positionH relativeFrom="column">
                  <wp:posOffset>-614150</wp:posOffset>
                </wp:positionH>
                <wp:positionV relativeFrom="paragraph">
                  <wp:posOffset>143813</wp:posOffset>
                </wp:positionV>
                <wp:extent cx="6687829" cy="298695"/>
                <wp:effectExtent l="0" t="0" r="17780" b="2540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7829" cy="2986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D67F66" w:rsidRPr="005577FE" w:rsidRDefault="00D67F66" w:rsidP="00612758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CONFIRMATION</w:t>
                            </w:r>
                          </w:p>
                          <w:p w:rsidR="00D67F66" w:rsidRPr="005B0A20" w:rsidRDefault="00D67F66" w:rsidP="006127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9" type="#_x0000_t202" style="position:absolute;margin-left:-48.35pt;margin-top:11.3pt;width:526.6pt;height:2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" fillcolor="window" strokecolor="#d9d9d9" strokeweight="1pt">
                <v:path arrowok="t"/>
                <v:textbox>
                  <w:txbxContent>
                    <w:p w:rsidR="00D67F66" w:rsidRPr="005577FE" w:rsidRDefault="00D67F66" w:rsidP="00612758">
                      <w:pPr>
                        <w:rPr>
                          <w:rFonts w:ascii="FS Jack" w:hAnsi="FS Jack"/>
                          <w:b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CONFIRMATION</w:t>
                      </w:r>
                    </w:p>
                    <w:p w:rsidR="00D67F66" w:rsidRPr="005B0A20" w:rsidRDefault="00D67F66" w:rsidP="00612758"/>
                  </w:txbxContent>
                </v:textbox>
              </v:shape>
            </w:pict>
          </mc:Fallback>
        </mc:AlternateContent>
      </w: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6E8DAA" wp14:editId="173DAB05">
                <wp:simplePos x="0" y="0"/>
                <wp:positionH relativeFrom="column">
                  <wp:posOffset>-614150</wp:posOffset>
                </wp:positionH>
                <wp:positionV relativeFrom="paragraph">
                  <wp:posOffset>86559</wp:posOffset>
                </wp:positionV>
                <wp:extent cx="6687829" cy="2088107"/>
                <wp:effectExtent l="0" t="0" r="17780" b="2667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7829" cy="20881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D67F66" w:rsidRDefault="00D67F66" w:rsidP="00612758">
                            <w:pPr>
                              <w:spacing w:before="120"/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SIGNATURE OF APPLICANT: </w:t>
                            </w:r>
                          </w:p>
                          <w:p w:rsidR="00D67F66" w:rsidRPr="00612758" w:rsidRDefault="00D67F66" w:rsidP="00612758">
                            <w:pPr>
                              <w:spacing w:before="120"/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612758">
                              <w:rPr>
                                <w:rFonts w:ascii="FS Jack" w:hAnsi="FS Jack"/>
                                <w:b/>
                              </w:rPr>
                              <w:t xml:space="preserve">DATE: </w:t>
                            </w:r>
                          </w:p>
                          <w:p w:rsidR="00D67F66" w:rsidRDefault="00D67F66" w:rsidP="00612758">
                            <w:pPr>
                              <w:spacing w:before="120"/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612758">
                              <w:rPr>
                                <w:rFonts w:ascii="FS Jack" w:hAnsi="FS Jack"/>
                                <w:b/>
                              </w:rPr>
                              <w:t>POSTION HELD AT CLUB</w:t>
                            </w:r>
                            <w:r>
                              <w:rPr>
                                <w:rFonts w:ascii="FS Jack" w:hAnsi="FS Jack"/>
                                <w:b/>
                              </w:rPr>
                              <w:t>/LEAGUE</w:t>
                            </w:r>
                            <w:r w:rsidRPr="00612758">
                              <w:rPr>
                                <w:rFonts w:ascii="FS Jack" w:hAnsi="FS Jack"/>
                                <w:b/>
                              </w:rPr>
                              <w:t xml:space="preserve">: </w:t>
                            </w:r>
                          </w:p>
                          <w:p w:rsidR="00D67F66" w:rsidRDefault="00D67F66" w:rsidP="00612758">
                            <w:pPr>
                              <w:spacing w:before="120"/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D67F66" w:rsidRDefault="00D67F66" w:rsidP="00612758">
                            <w:pPr>
                              <w:spacing w:before="120"/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D67F66" w:rsidRDefault="00D67F66" w:rsidP="00612758">
                            <w:pPr>
                              <w:spacing w:before="120"/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SIGNATURE OF SECRETARY/CHARIMAN: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 </w:t>
                            </w:r>
                          </w:p>
                          <w:p w:rsidR="00D67F66" w:rsidRPr="00612758" w:rsidRDefault="00D67F66" w:rsidP="00612758">
                            <w:pPr>
                              <w:spacing w:before="120"/>
                              <w:rPr>
                                <w:rFonts w:ascii="FS Jack" w:hAnsi="FS Jack"/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DATE: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 </w:t>
                            </w:r>
                            <w:r w:rsidRPr="00612758">
                              <w:rPr>
                                <w:rFonts w:ascii="FS Jack" w:hAnsi="FS Jack"/>
                                <w:b/>
                              </w:rPr>
                              <w:br/>
                            </w:r>
                          </w:p>
                          <w:p w:rsidR="00D67F66" w:rsidRDefault="00D67F66" w:rsidP="00612758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D67F66" w:rsidRDefault="00D67F66" w:rsidP="00612758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D67F66" w:rsidRDefault="00D67F66" w:rsidP="00612758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D67F66" w:rsidRDefault="00D67F66" w:rsidP="00612758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D67F66" w:rsidRDefault="00D67F66" w:rsidP="00612758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D67F66" w:rsidRPr="00092452" w:rsidRDefault="00D67F66" w:rsidP="00612758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50" type="#_x0000_t202" style="position:absolute;margin-left:-48.35pt;margin-top:6.8pt;width:526.6pt;height:164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" fillcolor="window" strokecolor="#d9d9d9" strokeweight=".25pt">
                <v:path arrowok="t"/>
                <v:textbox>
                  <w:txbxContent>
                    <w:p w:rsidR="00D67F66" w:rsidRDefault="00D67F66" w:rsidP="00612758">
                      <w:pPr>
                        <w:spacing w:before="120"/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SIGNATURE OF APPLICANT: </w:t>
                      </w:r>
                    </w:p>
                    <w:p w:rsidR="00D67F66" w:rsidRPr="00612758" w:rsidRDefault="00D67F66" w:rsidP="00612758">
                      <w:pPr>
                        <w:spacing w:before="120"/>
                        <w:rPr>
                          <w:rFonts w:ascii="FS Jack" w:hAnsi="FS Jack"/>
                          <w:b/>
                        </w:rPr>
                      </w:pPr>
                      <w:r w:rsidRPr="00612758">
                        <w:rPr>
                          <w:rFonts w:ascii="FS Jack" w:hAnsi="FS Jack"/>
                          <w:b/>
                        </w:rPr>
                        <w:t xml:space="preserve">DATE: </w:t>
                      </w:r>
                    </w:p>
                    <w:p w:rsidR="00D67F66" w:rsidRDefault="00D67F66" w:rsidP="00612758">
                      <w:pPr>
                        <w:spacing w:before="120"/>
                        <w:rPr>
                          <w:rFonts w:ascii="FS Jack" w:hAnsi="FS Jack"/>
                          <w:b/>
                        </w:rPr>
                      </w:pPr>
                      <w:r w:rsidRPr="00612758">
                        <w:rPr>
                          <w:rFonts w:ascii="FS Jack" w:hAnsi="FS Jack"/>
                          <w:b/>
                        </w:rPr>
                        <w:t>POSTION HELD AT CLUB</w:t>
                      </w:r>
                      <w:r>
                        <w:rPr>
                          <w:rFonts w:ascii="FS Jack" w:hAnsi="FS Jack"/>
                          <w:b/>
                        </w:rPr>
                        <w:t>/LEAGUE</w:t>
                      </w:r>
                      <w:r w:rsidRPr="00612758">
                        <w:rPr>
                          <w:rFonts w:ascii="FS Jack" w:hAnsi="FS Jack"/>
                          <w:b/>
                        </w:rPr>
                        <w:t xml:space="preserve">: </w:t>
                      </w:r>
                    </w:p>
                    <w:p w:rsidR="00D67F66" w:rsidRDefault="00D67F66" w:rsidP="00612758">
                      <w:pPr>
                        <w:spacing w:before="120"/>
                        <w:rPr>
                          <w:rFonts w:ascii="FS Jack" w:hAnsi="FS Jack"/>
                          <w:b/>
                        </w:rPr>
                      </w:pPr>
                    </w:p>
                    <w:p w:rsidR="00D67F66" w:rsidRDefault="00D67F66" w:rsidP="00612758">
                      <w:pPr>
                        <w:spacing w:before="120"/>
                        <w:rPr>
                          <w:rFonts w:ascii="FS Jack" w:hAnsi="FS Jack"/>
                          <w:b/>
                        </w:rPr>
                      </w:pPr>
                    </w:p>
                    <w:p w:rsidR="00D67F66" w:rsidRDefault="00D67F66" w:rsidP="00612758">
                      <w:pPr>
                        <w:spacing w:before="120"/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SIGNATURE OF SECRETARY/CHARIMAN:</w:t>
                      </w:r>
                      <w:r>
                        <w:rPr>
                          <w:rFonts w:ascii="FS Jack" w:hAnsi="FS Jack"/>
                        </w:rPr>
                        <w:t xml:space="preserve"> </w:t>
                      </w:r>
                    </w:p>
                    <w:p w:rsidR="00D67F66" w:rsidRPr="00612758" w:rsidRDefault="00D67F66" w:rsidP="00612758">
                      <w:pPr>
                        <w:spacing w:before="120"/>
                        <w:rPr>
                          <w:rFonts w:ascii="FS Jack" w:hAnsi="FS Jack"/>
                          <w:b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DATE:</w:t>
                      </w:r>
                      <w:r>
                        <w:rPr>
                          <w:rFonts w:ascii="FS Jack" w:hAnsi="FS Jack"/>
                        </w:rPr>
                        <w:t xml:space="preserve"> </w:t>
                      </w:r>
                      <w:r w:rsidRPr="00612758">
                        <w:rPr>
                          <w:rFonts w:ascii="FS Jack" w:hAnsi="FS Jack"/>
                          <w:b/>
                        </w:rPr>
                        <w:br/>
                      </w:r>
                    </w:p>
                    <w:p w:rsidR="00D67F66" w:rsidRDefault="00D67F66" w:rsidP="00612758">
                      <w:pPr>
                        <w:rPr>
                          <w:rFonts w:ascii="FS Jack" w:hAnsi="FS Jack"/>
                        </w:rPr>
                      </w:pPr>
                    </w:p>
                    <w:p w:rsidR="00D67F66" w:rsidRDefault="00D67F66" w:rsidP="00612758">
                      <w:pPr>
                        <w:rPr>
                          <w:rFonts w:ascii="FS Jack" w:hAnsi="FS Jack"/>
                        </w:rPr>
                      </w:pPr>
                    </w:p>
                    <w:p w:rsidR="00D67F66" w:rsidRDefault="00D67F66" w:rsidP="00612758">
                      <w:pPr>
                        <w:rPr>
                          <w:rFonts w:ascii="FS Jack" w:hAnsi="FS Jack"/>
                        </w:rPr>
                      </w:pPr>
                    </w:p>
                    <w:p w:rsidR="00D67F66" w:rsidRDefault="00D67F66" w:rsidP="00612758">
                      <w:pPr>
                        <w:rPr>
                          <w:rFonts w:ascii="FS Jack" w:hAnsi="FS Jack"/>
                        </w:rPr>
                      </w:pPr>
                    </w:p>
                    <w:p w:rsidR="00D67F66" w:rsidRDefault="00D67F66" w:rsidP="00612758">
                      <w:pPr>
                        <w:rPr>
                          <w:rFonts w:ascii="FS Jack" w:hAnsi="FS Jack"/>
                        </w:rPr>
                      </w:pPr>
                    </w:p>
                    <w:p w:rsidR="00D67F66" w:rsidRPr="00092452" w:rsidRDefault="00D67F66" w:rsidP="00612758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548817" wp14:editId="02F5D2EB">
                <wp:simplePos x="0" y="0"/>
                <wp:positionH relativeFrom="column">
                  <wp:posOffset>-465455</wp:posOffset>
                </wp:positionH>
                <wp:positionV relativeFrom="paragraph">
                  <wp:posOffset>-226060</wp:posOffset>
                </wp:positionV>
                <wp:extent cx="6715125" cy="4935220"/>
                <wp:effectExtent l="0" t="0" r="28575" b="1778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4935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D67F66" w:rsidRPr="00A103DD" w:rsidRDefault="00D67F66" w:rsidP="00810888">
                            <w:pPr>
                              <w:jc w:val="center"/>
                              <w:rPr>
                                <w:rFonts w:ascii="FS Jack" w:hAnsi="FS Jack"/>
                                <w:b/>
                                <w:u w:val="single"/>
                              </w:rPr>
                            </w:pPr>
                            <w:r w:rsidRPr="00A103DD">
                              <w:rPr>
                                <w:rFonts w:ascii="FS Jack" w:hAnsi="FS Jack"/>
                                <w:b/>
                                <w:u w:val="single"/>
                              </w:rPr>
                              <w:t>BANK ACCOUNT DETAILS</w:t>
                            </w:r>
                            <w:r>
                              <w:rPr>
                                <w:rFonts w:ascii="FS Jack" w:hAnsi="FS Jack"/>
                                <w:b/>
                                <w:u w:val="single"/>
                              </w:rPr>
                              <w:t xml:space="preserve"> – MUST BE A CLUB BANK ACCOUNT</w:t>
                            </w:r>
                          </w:p>
                          <w:p w:rsidR="00D67F66" w:rsidRDefault="00D67F66" w:rsidP="00810888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</w:rPr>
                              <w:t xml:space="preserve">Club Name: </w:t>
                            </w:r>
                          </w:p>
                          <w:p w:rsidR="00D67F66" w:rsidRDefault="00D67F66" w:rsidP="00810888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</w:rPr>
                              <w:t>Bank Name:</w:t>
                            </w:r>
                          </w:p>
                          <w:p w:rsidR="00D67F66" w:rsidRDefault="00D67F66" w:rsidP="00810888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</w:rPr>
                              <w:t>Bank Address:</w:t>
                            </w:r>
                          </w:p>
                          <w:p w:rsidR="00D67F66" w:rsidRDefault="00D67F66" w:rsidP="00810888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</w:rPr>
                              <w:t>Bank Account Name:</w:t>
                            </w:r>
                          </w:p>
                          <w:p w:rsidR="00D67F66" w:rsidRDefault="00D67F66" w:rsidP="00810888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</w:rPr>
                              <w:t>Account Holders Address:</w:t>
                            </w:r>
                          </w:p>
                          <w:p w:rsidR="00D67F66" w:rsidRDefault="00D67F66" w:rsidP="00810888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</w:rPr>
                              <w:t>Bank Account Number:</w:t>
                            </w:r>
                          </w:p>
                          <w:p w:rsidR="00D67F66" w:rsidRDefault="00D67F66" w:rsidP="00810888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</w:rPr>
                              <w:t>Bank Account Sort Code:</w:t>
                            </w:r>
                          </w:p>
                          <w:p w:rsidR="00F77DDA" w:rsidRDefault="00F77DDA" w:rsidP="00810888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D67F66" w:rsidRDefault="00D67F66" w:rsidP="00810888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</w:rPr>
                              <w:t>Notes</w:t>
                            </w:r>
                          </w:p>
                          <w:p w:rsidR="00D67F66" w:rsidRDefault="00D67F66" w:rsidP="002C10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</w:rPr>
                              <w:t>By completing this form you are confirming you wish to have</w:t>
                            </w:r>
                            <w:r w:rsidR="00B97804">
                              <w:rPr>
                                <w:rFonts w:ascii="FS Jack" w:hAnsi="FS Jack"/>
                              </w:rPr>
                              <w:t xml:space="preserve"> the Manchester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 F</w:t>
                            </w:r>
                            <w:r w:rsidR="00B97804">
                              <w:rPr>
                                <w:rFonts w:ascii="FS Jack" w:hAnsi="FS Jack"/>
                              </w:rPr>
                              <w:t xml:space="preserve">ootball </w:t>
                            </w:r>
                            <w:r>
                              <w:rPr>
                                <w:rFonts w:ascii="FS Jack" w:hAnsi="FS Jack"/>
                              </w:rPr>
                              <w:t>A</w:t>
                            </w:r>
                            <w:r w:rsidR="00B97804">
                              <w:rPr>
                                <w:rFonts w:ascii="FS Jack" w:hAnsi="FS Jack"/>
                              </w:rPr>
                              <w:t>ssociation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 Fund4Football money transferred into the above account.</w:t>
                            </w:r>
                          </w:p>
                          <w:p w:rsidR="00D67F66" w:rsidRDefault="00D67F66" w:rsidP="002C10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</w:rPr>
                              <w:t xml:space="preserve">You are required to return this form </w:t>
                            </w:r>
                            <w:r w:rsidRPr="003913BF">
                              <w:rPr>
                                <w:rFonts w:ascii="FS Jack" w:hAnsi="FS Jack"/>
                                <w:b/>
                              </w:rPr>
                              <w:t>with proof of the account holder of the above account.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 This can be a copy of statement, blank cheque or copy of debit card. Please remove any sensitive or secure information.</w:t>
                            </w:r>
                          </w:p>
                          <w:p w:rsidR="00D67F66" w:rsidRPr="00733087" w:rsidRDefault="00D67F66" w:rsidP="002C10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FS Jack" w:hAnsi="FS Jack" w:cs="Arial"/>
                                <w:color w:val="222222"/>
                                <w:szCs w:val="24"/>
                                <w:lang w:val="en-US"/>
                              </w:rPr>
                            </w:pPr>
                            <w:r w:rsidRPr="00733087">
                              <w:rPr>
                                <w:rFonts w:ascii="FS Jack" w:hAnsi="FS Jack"/>
                              </w:rPr>
                              <w:t>The bank account that funding is to be transferred to must be a club bank account, in the name of the club making the application. Manchester FA will not transfer funds to personal bank accounts.</w:t>
                            </w:r>
                          </w:p>
                          <w:p w:rsidR="00D67F66" w:rsidRPr="00984D70" w:rsidRDefault="00D67F66" w:rsidP="002C10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FS Jack" w:hAnsi="FS Jack" w:cs="Arial"/>
                                <w:color w:val="222222"/>
                                <w:szCs w:val="24"/>
                                <w:lang w:val="en-US"/>
                              </w:rPr>
                            </w:pPr>
                            <w:r w:rsidRPr="00984D70">
                              <w:rPr>
                                <w:rFonts w:ascii="FS Jack" w:hAnsi="FS Jack" w:cs="Arial"/>
                                <w:color w:val="222222"/>
                                <w:szCs w:val="24"/>
                                <w:lang w:val="en-US"/>
                              </w:rPr>
                              <w:t xml:space="preserve">The purchase requested within the application must be made within 8 weeks of the funds being received. Once the purchase is made please forward proof of purchase to </w:t>
                            </w:r>
                            <w:hyperlink r:id="rId10" w:history="1">
                              <w:r w:rsidR="00B97804" w:rsidRPr="00031502">
                                <w:rPr>
                                  <w:rStyle w:val="Hyperlink"/>
                                  <w:rFonts w:ascii="FS Jack" w:hAnsi="FS Jack" w:cs="Arial"/>
                                  <w:szCs w:val="24"/>
                                  <w:lang w:val="en-US"/>
                                </w:rPr>
                                <w:t>Joel.Buckle@ManchesterFA.com</w:t>
                              </w:r>
                            </w:hyperlink>
                            <w:r w:rsidR="00F77DDA">
                              <w:rPr>
                                <w:rStyle w:val="Hyperlink"/>
                                <w:rFonts w:ascii="FS Jack" w:hAnsi="FS Jack" w:cs="Arial"/>
                                <w:szCs w:val="24"/>
                                <w:lang w:val="en-US"/>
                              </w:rPr>
                              <w:t>.</w:t>
                            </w:r>
                            <w:r w:rsidR="00F77DDA">
                              <w:rPr>
                                <w:rFonts w:ascii="FS Jack" w:hAnsi="FS Jack" w:cs="Arial"/>
                                <w:color w:val="222222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B97804">
                              <w:rPr>
                                <w:rFonts w:ascii="FS Jack" w:hAnsi="FS Jack" w:cs="Arial"/>
                                <w:color w:val="222222"/>
                                <w:szCs w:val="24"/>
                                <w:lang w:val="en-US"/>
                              </w:rPr>
                              <w:t>T</w:t>
                            </w:r>
                            <w:r w:rsidRPr="00984D70">
                              <w:rPr>
                                <w:rFonts w:ascii="FS Jack" w:hAnsi="FS Jack" w:cs="Arial"/>
                                <w:color w:val="222222"/>
                                <w:szCs w:val="24"/>
                                <w:lang w:val="en-US"/>
                              </w:rPr>
                              <w:t>his must specify the purchase made, total amount and date purchased.</w:t>
                            </w:r>
                          </w:p>
                          <w:p w:rsidR="00F77DDA" w:rsidRDefault="00F77DDA" w:rsidP="00810888">
                            <w:pPr>
                              <w:ind w:left="720"/>
                              <w:rPr>
                                <w:rFonts w:ascii="FS Jack" w:hAnsi="FS Jack" w:cs="Arial"/>
                                <w:color w:val="222222"/>
                                <w:lang w:val="en-US"/>
                              </w:rPr>
                            </w:pPr>
                          </w:p>
                          <w:p w:rsidR="00D67F66" w:rsidRPr="00984D70" w:rsidRDefault="00D67F66" w:rsidP="00810888">
                            <w:pPr>
                              <w:ind w:left="720"/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 w:cs="Arial"/>
                                <w:color w:val="222222"/>
                                <w:lang w:val="en-US"/>
                              </w:rPr>
                              <w:t xml:space="preserve">Failure to adhere to the above </w:t>
                            </w:r>
                            <w:r w:rsidRPr="00984D70">
                              <w:rPr>
                                <w:rFonts w:ascii="FS Jack" w:hAnsi="FS Jack" w:cs="Arial"/>
                                <w:color w:val="222222"/>
                                <w:lang w:val="en-US"/>
                              </w:rPr>
                              <w:t>requests will result in the funding being reclaimed by Manchester County FA</w:t>
                            </w:r>
                            <w:r>
                              <w:rPr>
                                <w:rFonts w:ascii="FS Jack" w:hAnsi="FS Jack" w:cs="Arial"/>
                                <w:color w:val="222222"/>
                                <w:lang w:val="en-US"/>
                              </w:rPr>
                              <w:t>.</w:t>
                            </w:r>
                          </w:p>
                          <w:p w:rsidR="00D67F66" w:rsidRPr="00340955" w:rsidRDefault="00D67F66" w:rsidP="00810888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D67F66" w:rsidRPr="00D97083" w:rsidRDefault="00D67F66" w:rsidP="00810888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D67F66" w:rsidRPr="00D97083" w:rsidRDefault="00D67F66" w:rsidP="00810888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D67F66" w:rsidRPr="00D65CD8" w:rsidRDefault="00D67F66" w:rsidP="00810888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51" type="#_x0000_t202" style="position:absolute;margin-left:-36.65pt;margin-top:-17.8pt;width:528.75pt;height:388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" fillcolor="window" strokecolor="#d9d9d9" strokeweight="1pt">
                <v:path arrowok="t"/>
                <v:textbox>
                  <w:txbxContent>
                    <w:p w:rsidR="00D67F66" w:rsidRPr="00A103DD" w:rsidRDefault="00D67F66" w:rsidP="00810888">
                      <w:pPr>
                        <w:jc w:val="center"/>
                        <w:rPr>
                          <w:rFonts w:ascii="FS Jack" w:hAnsi="FS Jack"/>
                          <w:b/>
                          <w:u w:val="single"/>
                        </w:rPr>
                      </w:pPr>
                      <w:r w:rsidRPr="00A103DD">
                        <w:rPr>
                          <w:rFonts w:ascii="FS Jack" w:hAnsi="FS Jack"/>
                          <w:b/>
                          <w:u w:val="single"/>
                        </w:rPr>
                        <w:t>BANK ACCOUNT DETAILS</w:t>
                      </w:r>
                      <w:r>
                        <w:rPr>
                          <w:rFonts w:ascii="FS Jack" w:hAnsi="FS Jack"/>
                          <w:b/>
                          <w:u w:val="single"/>
                        </w:rPr>
                        <w:t xml:space="preserve"> – MUST BE A CLUB BANK ACCOUNT</w:t>
                      </w:r>
                    </w:p>
                    <w:p w:rsidR="00D67F66" w:rsidRDefault="00D67F66" w:rsidP="00810888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</w:rPr>
                        <w:t xml:space="preserve">Club Name: </w:t>
                      </w:r>
                    </w:p>
                    <w:p w:rsidR="00D67F66" w:rsidRDefault="00D67F66" w:rsidP="00810888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</w:rPr>
                        <w:t>Bank Name:</w:t>
                      </w:r>
                    </w:p>
                    <w:p w:rsidR="00D67F66" w:rsidRDefault="00D67F66" w:rsidP="00810888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</w:rPr>
                        <w:t>Bank Address:</w:t>
                      </w:r>
                    </w:p>
                    <w:p w:rsidR="00D67F66" w:rsidRDefault="00D67F66" w:rsidP="00810888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</w:rPr>
                        <w:t>Bank Account Name:</w:t>
                      </w:r>
                    </w:p>
                    <w:p w:rsidR="00D67F66" w:rsidRDefault="00D67F66" w:rsidP="00810888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</w:rPr>
                        <w:t>Account Holders Address:</w:t>
                      </w:r>
                    </w:p>
                    <w:p w:rsidR="00D67F66" w:rsidRDefault="00D67F66" w:rsidP="00810888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</w:rPr>
                        <w:t>Bank Account Number:</w:t>
                      </w:r>
                    </w:p>
                    <w:p w:rsidR="00D67F66" w:rsidRDefault="00D67F66" w:rsidP="00810888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</w:rPr>
                        <w:t>Bank Account Sort Code:</w:t>
                      </w:r>
                    </w:p>
                    <w:p w:rsidR="00F77DDA" w:rsidRDefault="00F77DDA" w:rsidP="00810888">
                      <w:pPr>
                        <w:rPr>
                          <w:rFonts w:ascii="FS Jack" w:hAnsi="FS Jack"/>
                        </w:rPr>
                      </w:pPr>
                    </w:p>
                    <w:p w:rsidR="00D67F66" w:rsidRDefault="00D67F66" w:rsidP="00810888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</w:rPr>
                        <w:t>Notes</w:t>
                      </w:r>
                    </w:p>
                    <w:p w:rsidR="00D67F66" w:rsidRDefault="00D67F66" w:rsidP="002C10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</w:rPr>
                        <w:t>By completing this form you are confirming you wish to have</w:t>
                      </w:r>
                      <w:r w:rsidR="00B97804">
                        <w:rPr>
                          <w:rFonts w:ascii="FS Jack" w:hAnsi="FS Jack"/>
                        </w:rPr>
                        <w:t xml:space="preserve"> the Manchester</w:t>
                      </w:r>
                      <w:r>
                        <w:rPr>
                          <w:rFonts w:ascii="FS Jack" w:hAnsi="FS Jack"/>
                        </w:rPr>
                        <w:t xml:space="preserve"> F</w:t>
                      </w:r>
                      <w:r w:rsidR="00B97804">
                        <w:rPr>
                          <w:rFonts w:ascii="FS Jack" w:hAnsi="FS Jack"/>
                        </w:rPr>
                        <w:t xml:space="preserve">ootball </w:t>
                      </w:r>
                      <w:r>
                        <w:rPr>
                          <w:rFonts w:ascii="FS Jack" w:hAnsi="FS Jack"/>
                        </w:rPr>
                        <w:t>A</w:t>
                      </w:r>
                      <w:r w:rsidR="00B97804">
                        <w:rPr>
                          <w:rFonts w:ascii="FS Jack" w:hAnsi="FS Jack"/>
                        </w:rPr>
                        <w:t>ssociation</w:t>
                      </w:r>
                      <w:r>
                        <w:rPr>
                          <w:rFonts w:ascii="FS Jack" w:hAnsi="FS Jack"/>
                        </w:rPr>
                        <w:t xml:space="preserve"> Fund4Football money transferred into the above account.</w:t>
                      </w:r>
                    </w:p>
                    <w:p w:rsidR="00D67F66" w:rsidRDefault="00D67F66" w:rsidP="002C10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</w:rPr>
                        <w:t xml:space="preserve">You are required to return this form </w:t>
                      </w:r>
                      <w:r w:rsidRPr="003913BF">
                        <w:rPr>
                          <w:rFonts w:ascii="FS Jack" w:hAnsi="FS Jack"/>
                          <w:b/>
                        </w:rPr>
                        <w:t>with proof of the account holder of the above account.</w:t>
                      </w:r>
                      <w:r>
                        <w:rPr>
                          <w:rFonts w:ascii="FS Jack" w:hAnsi="FS Jack"/>
                        </w:rPr>
                        <w:t xml:space="preserve"> This can be a copy of statement, blank cheque or copy of debit card. Please remove any sensitive or secure information.</w:t>
                      </w:r>
                    </w:p>
                    <w:p w:rsidR="00D67F66" w:rsidRPr="00733087" w:rsidRDefault="00D67F66" w:rsidP="002C10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FS Jack" w:hAnsi="FS Jack" w:cs="Arial"/>
                          <w:color w:val="222222"/>
                          <w:szCs w:val="24"/>
                          <w:lang w:val="en-US"/>
                        </w:rPr>
                      </w:pPr>
                      <w:r w:rsidRPr="00733087">
                        <w:rPr>
                          <w:rFonts w:ascii="FS Jack" w:hAnsi="FS Jack"/>
                        </w:rPr>
                        <w:t>The bank account that funding is to be transferred to must be a club bank account, in the name of the club making the application. Manchester FA will not transfer funds to personal bank accounts.</w:t>
                      </w:r>
                    </w:p>
                    <w:p w:rsidR="00D67F66" w:rsidRPr="00984D70" w:rsidRDefault="00D67F66" w:rsidP="002C10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FS Jack" w:hAnsi="FS Jack" w:cs="Arial"/>
                          <w:color w:val="222222"/>
                          <w:szCs w:val="24"/>
                          <w:lang w:val="en-US"/>
                        </w:rPr>
                      </w:pPr>
                      <w:r w:rsidRPr="00984D70">
                        <w:rPr>
                          <w:rFonts w:ascii="FS Jack" w:hAnsi="FS Jack" w:cs="Arial"/>
                          <w:color w:val="222222"/>
                          <w:szCs w:val="24"/>
                          <w:lang w:val="en-US"/>
                        </w:rPr>
                        <w:t xml:space="preserve">The purchase requested within the application must be made within 8 weeks of the funds being received. Once the purchase is made please forward proof of purchase to </w:t>
                      </w:r>
                      <w:hyperlink r:id="rId11" w:history="1">
                        <w:r w:rsidR="00B97804" w:rsidRPr="00031502">
                          <w:rPr>
                            <w:rStyle w:val="Hyperlink"/>
                            <w:rFonts w:ascii="FS Jack" w:hAnsi="FS Jack" w:cs="Arial"/>
                            <w:szCs w:val="24"/>
                            <w:lang w:val="en-US"/>
                          </w:rPr>
                          <w:t>Joel.Buckle@ManchesterFA.com</w:t>
                        </w:r>
                      </w:hyperlink>
                      <w:r w:rsidR="00F77DDA">
                        <w:rPr>
                          <w:rStyle w:val="Hyperlink"/>
                          <w:rFonts w:ascii="FS Jack" w:hAnsi="FS Jack" w:cs="Arial"/>
                          <w:szCs w:val="24"/>
                          <w:lang w:val="en-US"/>
                        </w:rPr>
                        <w:t>.</w:t>
                      </w:r>
                      <w:r w:rsidR="00F77DDA">
                        <w:rPr>
                          <w:rFonts w:ascii="FS Jack" w:hAnsi="FS Jack" w:cs="Arial"/>
                          <w:color w:val="222222"/>
                          <w:szCs w:val="24"/>
                          <w:lang w:val="en-US"/>
                        </w:rPr>
                        <w:t xml:space="preserve"> </w:t>
                      </w:r>
                      <w:r w:rsidR="00B97804">
                        <w:rPr>
                          <w:rFonts w:ascii="FS Jack" w:hAnsi="FS Jack" w:cs="Arial"/>
                          <w:color w:val="222222"/>
                          <w:szCs w:val="24"/>
                          <w:lang w:val="en-US"/>
                        </w:rPr>
                        <w:t>T</w:t>
                      </w:r>
                      <w:r w:rsidRPr="00984D70">
                        <w:rPr>
                          <w:rFonts w:ascii="FS Jack" w:hAnsi="FS Jack" w:cs="Arial"/>
                          <w:color w:val="222222"/>
                          <w:szCs w:val="24"/>
                          <w:lang w:val="en-US"/>
                        </w:rPr>
                        <w:t>his must specify the purchase made, total amount and date purchased.</w:t>
                      </w:r>
                    </w:p>
                    <w:p w:rsidR="00F77DDA" w:rsidRDefault="00F77DDA" w:rsidP="00810888">
                      <w:pPr>
                        <w:ind w:left="720"/>
                        <w:rPr>
                          <w:rFonts w:ascii="FS Jack" w:hAnsi="FS Jack" w:cs="Arial"/>
                          <w:color w:val="222222"/>
                          <w:lang w:val="en-US"/>
                        </w:rPr>
                      </w:pPr>
                    </w:p>
                    <w:p w:rsidR="00D67F66" w:rsidRPr="00984D70" w:rsidRDefault="00D67F66" w:rsidP="00810888">
                      <w:pPr>
                        <w:ind w:left="720"/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 w:cs="Arial"/>
                          <w:color w:val="222222"/>
                          <w:lang w:val="en-US"/>
                        </w:rPr>
                        <w:t xml:space="preserve">Failure to adhere to the above </w:t>
                      </w:r>
                      <w:r w:rsidRPr="00984D70">
                        <w:rPr>
                          <w:rFonts w:ascii="FS Jack" w:hAnsi="FS Jack" w:cs="Arial"/>
                          <w:color w:val="222222"/>
                          <w:lang w:val="en-US"/>
                        </w:rPr>
                        <w:t>requests will result in the funding being reclaimed by Manchester County FA</w:t>
                      </w:r>
                      <w:r>
                        <w:rPr>
                          <w:rFonts w:ascii="FS Jack" w:hAnsi="FS Jack" w:cs="Arial"/>
                          <w:color w:val="222222"/>
                          <w:lang w:val="en-US"/>
                        </w:rPr>
                        <w:t>.</w:t>
                      </w:r>
                    </w:p>
                    <w:p w:rsidR="00D67F66" w:rsidRPr="00340955" w:rsidRDefault="00D67F66" w:rsidP="00810888">
                      <w:pPr>
                        <w:rPr>
                          <w:rFonts w:ascii="FS Jack" w:hAnsi="FS Jack"/>
                        </w:rPr>
                      </w:pPr>
                    </w:p>
                    <w:p w:rsidR="00D67F66" w:rsidRPr="00D97083" w:rsidRDefault="00D67F66" w:rsidP="00810888">
                      <w:pPr>
                        <w:rPr>
                          <w:rFonts w:ascii="FS Jack" w:hAnsi="FS Jack"/>
                        </w:rPr>
                      </w:pPr>
                    </w:p>
                    <w:p w:rsidR="00D67F66" w:rsidRPr="00D97083" w:rsidRDefault="00D67F66" w:rsidP="00810888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D67F66" w:rsidRPr="00D65CD8" w:rsidRDefault="00D67F66" w:rsidP="00810888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0E190F" w:rsidRDefault="000E190F" w:rsidP="004A7B01">
      <w:pPr>
        <w:tabs>
          <w:tab w:val="left" w:pos="2450"/>
        </w:tabs>
        <w:rPr>
          <w:rFonts w:ascii="FS Jack" w:hAnsi="FS Jack"/>
        </w:rPr>
      </w:pPr>
    </w:p>
    <w:p w:rsidR="004A7B01" w:rsidRPr="004A7B01" w:rsidRDefault="000E190F" w:rsidP="004A7B01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3768A5" wp14:editId="4EB6424E">
                <wp:simplePos x="0" y="0"/>
                <wp:positionH relativeFrom="column">
                  <wp:posOffset>-464820</wp:posOffset>
                </wp:positionH>
                <wp:positionV relativeFrom="paragraph">
                  <wp:posOffset>4003040</wp:posOffset>
                </wp:positionV>
                <wp:extent cx="6715125" cy="2000885"/>
                <wp:effectExtent l="0" t="0" r="28575" b="1841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000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D67F66" w:rsidRDefault="00D67F66" w:rsidP="00612758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PLEASE SEND THIS FORM TO </w:t>
                            </w:r>
                            <w:hyperlink r:id="rId12" w:history="1"/>
                            <w:hyperlink r:id="rId13" w:history="1">
                              <w:r w:rsidR="00B97804" w:rsidRPr="00031502">
                                <w:rPr>
                                  <w:rStyle w:val="Hyperlink"/>
                                  <w:rFonts w:ascii="FS Jack" w:hAnsi="FS Jack"/>
                                  <w:b/>
                                </w:rPr>
                                <w:t>Joel.Buckle@ManchesterFA.com</w:t>
                              </w:r>
                            </w:hyperlink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  OR VIA POST TO:</w:t>
                            </w:r>
                          </w:p>
                          <w:p w:rsidR="00D67F66" w:rsidRPr="00340955" w:rsidRDefault="00D67F66" w:rsidP="00612758">
                            <w:pPr>
                              <w:rPr>
                                <w:rFonts w:ascii="FS Jack" w:hAnsi="FS Jack"/>
                              </w:rPr>
                            </w:pPr>
                            <w:r w:rsidRPr="00466EE9">
                              <w:rPr>
                                <w:rFonts w:ascii="FS Jack" w:hAnsi="FS Jack"/>
                              </w:rPr>
                              <w:t xml:space="preserve">FAO </w:t>
                            </w:r>
                            <w:r>
                              <w:rPr>
                                <w:rFonts w:ascii="FS Jack" w:hAnsi="FS Jack"/>
                              </w:rPr>
                              <w:t>Joel Buckle</w:t>
                            </w:r>
                            <w:r w:rsidRPr="00340955">
                              <w:rPr>
                                <w:rFonts w:ascii="FS Jack" w:hAnsi="FS Jack"/>
                              </w:rPr>
                              <w:br/>
                            </w:r>
                            <w:r w:rsidR="00B97804">
                              <w:rPr>
                                <w:rFonts w:ascii="FS Jack" w:hAnsi="FS Jack"/>
                              </w:rPr>
                              <w:t>Manchester Football Association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  <w:t>Platt Lane Complex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FS Jack" w:hAnsi="FS Jack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FS Jack" w:hAnsi="FS Jack"/>
                              </w:rPr>
                              <w:t xml:space="preserve"> Complex Building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  <w:t>Yew Tree Road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  <w:t>Fallowfield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  <w:t>Manchester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  <w:t>M14 7UU</w:t>
                            </w:r>
                          </w:p>
                          <w:p w:rsidR="00D67F66" w:rsidRPr="00340955" w:rsidRDefault="00D67F66" w:rsidP="00612758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D67F66" w:rsidRPr="00D97083" w:rsidRDefault="00D67F66" w:rsidP="00612758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D67F66" w:rsidRPr="00D97083" w:rsidRDefault="00D67F66" w:rsidP="00612758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D67F66" w:rsidRPr="00D65CD8" w:rsidRDefault="00D67F66" w:rsidP="00612758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52" type="#_x0000_t202" style="position:absolute;margin-left:-36.6pt;margin-top:315.2pt;width:528.75pt;height:157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" fillcolor="window" strokecolor="#d9d9d9" strokeweight="1pt">
                <v:path arrowok="t"/>
                <v:textbox>
                  <w:txbxContent>
                    <w:p w:rsidR="00D67F66" w:rsidRDefault="00D67F66" w:rsidP="00612758">
                      <w:pPr>
                        <w:rPr>
                          <w:rFonts w:ascii="FS Jack" w:hAnsi="FS Jack"/>
                          <w:b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PLEASE SEND THIS FORM TO </w:t>
                      </w:r>
                      <w:hyperlink r:id="rId14" w:history="1"/>
                      <w:hyperlink r:id="rId15" w:history="1">
                        <w:r w:rsidR="00B97804" w:rsidRPr="00031502">
                          <w:rPr>
                            <w:rStyle w:val="Hyperlink"/>
                            <w:rFonts w:ascii="FS Jack" w:hAnsi="FS Jack"/>
                            <w:b/>
                          </w:rPr>
                          <w:t>Joel.Buckle@ManchesterFA.com</w:t>
                        </w:r>
                      </w:hyperlink>
                      <w:r>
                        <w:rPr>
                          <w:rFonts w:ascii="FS Jack" w:hAnsi="FS Jack"/>
                          <w:b/>
                        </w:rPr>
                        <w:t xml:space="preserve">  OR VIA POST TO:</w:t>
                      </w:r>
                    </w:p>
                    <w:p w:rsidR="00D67F66" w:rsidRPr="00340955" w:rsidRDefault="00D67F66" w:rsidP="00612758">
                      <w:pPr>
                        <w:rPr>
                          <w:rFonts w:ascii="FS Jack" w:hAnsi="FS Jack"/>
                        </w:rPr>
                      </w:pPr>
                      <w:r w:rsidRPr="00466EE9">
                        <w:rPr>
                          <w:rFonts w:ascii="FS Jack" w:hAnsi="FS Jack"/>
                        </w:rPr>
                        <w:t xml:space="preserve">FAO </w:t>
                      </w:r>
                      <w:r>
                        <w:rPr>
                          <w:rFonts w:ascii="FS Jack" w:hAnsi="FS Jack"/>
                        </w:rPr>
                        <w:t>Joel Buckle</w:t>
                      </w:r>
                      <w:r w:rsidRPr="00340955">
                        <w:rPr>
                          <w:rFonts w:ascii="FS Jack" w:hAnsi="FS Jack"/>
                        </w:rPr>
                        <w:br/>
                      </w:r>
                      <w:r w:rsidR="00B97804">
                        <w:rPr>
                          <w:rFonts w:ascii="FS Jack" w:hAnsi="FS Jack"/>
                        </w:rPr>
                        <w:t>Manchester Football Association</w:t>
                      </w:r>
                      <w:r>
                        <w:rPr>
                          <w:rFonts w:ascii="FS Jack" w:hAnsi="FS Jack"/>
                        </w:rPr>
                        <w:br/>
                        <w:t>Platt Lane Complex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proofErr w:type="gramStart"/>
                      <w:r>
                        <w:rPr>
                          <w:rFonts w:ascii="FS Jack" w:hAnsi="FS Jack"/>
                        </w:rPr>
                        <w:t>The</w:t>
                      </w:r>
                      <w:proofErr w:type="gramEnd"/>
                      <w:r>
                        <w:rPr>
                          <w:rFonts w:ascii="FS Jack" w:hAnsi="FS Jack"/>
                        </w:rPr>
                        <w:t xml:space="preserve"> Complex Building</w:t>
                      </w:r>
                      <w:r>
                        <w:rPr>
                          <w:rFonts w:ascii="FS Jack" w:hAnsi="FS Jack"/>
                        </w:rPr>
                        <w:br/>
                        <w:t>Yew Tree Road</w:t>
                      </w:r>
                      <w:r>
                        <w:rPr>
                          <w:rFonts w:ascii="FS Jack" w:hAnsi="FS Jack"/>
                        </w:rPr>
                        <w:br/>
                        <w:t>Fallowfield</w:t>
                      </w:r>
                      <w:r>
                        <w:rPr>
                          <w:rFonts w:ascii="FS Jack" w:hAnsi="FS Jack"/>
                        </w:rPr>
                        <w:br/>
                        <w:t>Manchester</w:t>
                      </w:r>
                      <w:r>
                        <w:rPr>
                          <w:rFonts w:ascii="FS Jack" w:hAnsi="FS Jack"/>
                        </w:rPr>
                        <w:br/>
                        <w:t>M14 7UU</w:t>
                      </w:r>
                    </w:p>
                    <w:p w:rsidR="00D67F66" w:rsidRPr="00340955" w:rsidRDefault="00D67F66" w:rsidP="00612758">
                      <w:pPr>
                        <w:rPr>
                          <w:rFonts w:ascii="FS Jack" w:hAnsi="FS Jack"/>
                        </w:rPr>
                      </w:pPr>
                    </w:p>
                    <w:p w:rsidR="00D67F66" w:rsidRPr="00D97083" w:rsidRDefault="00D67F66" w:rsidP="00612758">
                      <w:pPr>
                        <w:rPr>
                          <w:rFonts w:ascii="FS Jack" w:hAnsi="FS Jack"/>
                        </w:rPr>
                      </w:pPr>
                    </w:p>
                    <w:p w:rsidR="00D67F66" w:rsidRPr="00D97083" w:rsidRDefault="00D67F66" w:rsidP="00612758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D67F66" w:rsidRPr="00D65CD8" w:rsidRDefault="00D67F66" w:rsidP="00612758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D67F66"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6441AB" wp14:editId="57381982">
                <wp:simplePos x="0" y="0"/>
                <wp:positionH relativeFrom="column">
                  <wp:posOffset>-464782</wp:posOffset>
                </wp:positionH>
                <wp:positionV relativeFrom="paragraph">
                  <wp:posOffset>3708371</wp:posOffset>
                </wp:positionV>
                <wp:extent cx="6715125" cy="295275"/>
                <wp:effectExtent l="0" t="0" r="28575" b="2857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D67F66" w:rsidRPr="005577FE" w:rsidRDefault="00D67F66" w:rsidP="00340955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APPLICATION</w:t>
                            </w:r>
                          </w:p>
                          <w:p w:rsidR="00D67F66" w:rsidRPr="005B0A20" w:rsidRDefault="00D67F66" w:rsidP="003409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53" type="#_x0000_t202" style="position:absolute;margin-left:-36.6pt;margin-top:292pt;width:528.75pt;height:2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" fillcolor="window" strokecolor="#d9d9d9" strokeweight="1pt">
                <v:path arrowok="t"/>
                <v:textbox>
                  <w:txbxContent>
                    <w:p w:rsidR="00D67F66" w:rsidRPr="005577FE" w:rsidRDefault="00D67F66" w:rsidP="00340955">
                      <w:pPr>
                        <w:rPr>
                          <w:rFonts w:ascii="FS Jack" w:hAnsi="FS Jack"/>
                          <w:b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APPLICATION</w:t>
                      </w:r>
                    </w:p>
                    <w:p w:rsidR="00D67F66" w:rsidRPr="005B0A20" w:rsidRDefault="00D67F66" w:rsidP="00340955"/>
                  </w:txbxContent>
                </v:textbox>
              </v:shape>
            </w:pict>
          </mc:Fallback>
        </mc:AlternateContent>
      </w:r>
    </w:p>
    <w:sectPr w:rsidR="004A7B01" w:rsidRPr="004A7B01" w:rsidSect="00D673B8">
      <w:headerReference w:type="default" r:id="rId16"/>
      <w:footerReference w:type="default" r:id="rId17"/>
      <w:pgSz w:w="11900" w:h="16840"/>
      <w:pgMar w:top="2592" w:right="1440" w:bottom="259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5C0" w:rsidRDefault="005565C0" w:rsidP="001B14FB">
      <w:r>
        <w:separator/>
      </w:r>
    </w:p>
  </w:endnote>
  <w:endnote w:type="continuationSeparator" w:id="0">
    <w:p w:rsidR="005565C0" w:rsidRDefault="005565C0" w:rsidP="001B1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S Jack">
    <w:panose1 w:val="02000503000000020004"/>
    <w:charset w:val="00"/>
    <w:family w:val="auto"/>
    <w:pitch w:val="variable"/>
    <w:sig w:usb0="A000002F" w:usb1="5000205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5709" w:rsidRDefault="006E3E6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12754AD" wp14:editId="3D37A84E">
          <wp:simplePos x="0" y="0"/>
          <wp:positionH relativeFrom="column">
            <wp:posOffset>-1027196</wp:posOffset>
          </wp:positionH>
          <wp:positionV relativeFrom="paragraph">
            <wp:posOffset>-902335</wp:posOffset>
          </wp:positionV>
          <wp:extent cx="7748197" cy="154041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etterhead (Bottom)- Fa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8197" cy="1540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5C0" w:rsidRDefault="005565C0" w:rsidP="001B14FB">
      <w:r>
        <w:separator/>
      </w:r>
    </w:p>
  </w:footnote>
  <w:footnote w:type="continuationSeparator" w:id="0">
    <w:p w:rsidR="005565C0" w:rsidRDefault="005565C0" w:rsidP="001B14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4FB" w:rsidRDefault="006079C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4AA9380C" wp14:editId="12569AE9">
          <wp:simplePos x="0" y="0"/>
          <wp:positionH relativeFrom="column">
            <wp:posOffset>-977265</wp:posOffset>
          </wp:positionH>
          <wp:positionV relativeFrom="paragraph">
            <wp:posOffset>-454835</wp:posOffset>
          </wp:positionV>
          <wp:extent cx="7680960" cy="1527048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etterhead (Top)- Fa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0960" cy="15270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D15F9"/>
    <w:multiLevelType w:val="hybridMultilevel"/>
    <w:tmpl w:val="FBCC63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EAB"/>
    <w:rsid w:val="000D1014"/>
    <w:rsid w:val="000E190F"/>
    <w:rsid w:val="001A6A49"/>
    <w:rsid w:val="001B14FB"/>
    <w:rsid w:val="0025633E"/>
    <w:rsid w:val="00380028"/>
    <w:rsid w:val="004A7B01"/>
    <w:rsid w:val="005565C0"/>
    <w:rsid w:val="005711A8"/>
    <w:rsid w:val="006079C5"/>
    <w:rsid w:val="006E3E6F"/>
    <w:rsid w:val="00761AC9"/>
    <w:rsid w:val="007F216D"/>
    <w:rsid w:val="0086101E"/>
    <w:rsid w:val="00865C96"/>
    <w:rsid w:val="00881085"/>
    <w:rsid w:val="00922CDC"/>
    <w:rsid w:val="009C0E2D"/>
    <w:rsid w:val="009C7BC5"/>
    <w:rsid w:val="00B97804"/>
    <w:rsid w:val="00BA5709"/>
    <w:rsid w:val="00BC3780"/>
    <w:rsid w:val="00BC7EAB"/>
    <w:rsid w:val="00D57819"/>
    <w:rsid w:val="00D673B8"/>
    <w:rsid w:val="00D67F66"/>
    <w:rsid w:val="00E93BF2"/>
    <w:rsid w:val="00F135D8"/>
    <w:rsid w:val="00F77DDA"/>
    <w:rsid w:val="00FA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4FB"/>
  </w:style>
  <w:style w:type="paragraph" w:styleId="Footer">
    <w:name w:val="footer"/>
    <w:basedOn w:val="Normal"/>
    <w:link w:val="Foot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4FB"/>
  </w:style>
  <w:style w:type="character" w:styleId="Hyperlink">
    <w:name w:val="Hyperlink"/>
    <w:uiPriority w:val="99"/>
    <w:unhideWhenUsed/>
    <w:rsid w:val="004A7B0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67F66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4FB"/>
  </w:style>
  <w:style w:type="paragraph" w:styleId="Footer">
    <w:name w:val="footer"/>
    <w:basedOn w:val="Normal"/>
    <w:link w:val="Foot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4FB"/>
  </w:style>
  <w:style w:type="character" w:styleId="Hyperlink">
    <w:name w:val="Hyperlink"/>
    <w:uiPriority w:val="99"/>
    <w:unhideWhenUsed/>
    <w:rsid w:val="004A7B0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67F66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itlocker.co.uk/manchesterfa/" TargetMode="External"/><Relationship Id="rId13" Type="http://schemas.openxmlformats.org/officeDocument/2006/relationships/hyperlink" Target="mailto:Joel.Buckle@ManchesterFA.com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discipline@manchesterfa.com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Joel.Buckle@ManchesterFA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Joel.Buckle@ManchesterFA.com" TargetMode="External"/><Relationship Id="rId10" Type="http://schemas.openxmlformats.org/officeDocument/2006/relationships/hyperlink" Target="mailto:Joel.Buckle@ManchesterFA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kitlocker.co.uk/manchesterfa/" TargetMode="External"/><Relationship Id="rId14" Type="http://schemas.openxmlformats.org/officeDocument/2006/relationships/hyperlink" Target="mailto:discipline@manchesterfa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Music\Manchester%20FA%20Brand%20Guidelines%202018\MFA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MFA Letterhead</Template>
  <TotalTime>5</TotalTime>
  <Pages>5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Brown</dc:creator>
  <cp:lastModifiedBy>Michael Brown</cp:lastModifiedBy>
  <cp:revision>4</cp:revision>
  <dcterms:created xsi:type="dcterms:W3CDTF">2018-04-13T09:05:00Z</dcterms:created>
  <dcterms:modified xsi:type="dcterms:W3CDTF">2018-04-16T13:34:00Z</dcterms:modified>
</cp:coreProperties>
</file>