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53" w:rsidRPr="007C4102" w:rsidRDefault="00BD0353" w:rsidP="00BD0353">
      <w:pPr>
        <w:ind w:left="-567" w:right="-619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 xml:space="preserve">Manchester FA </w:t>
      </w:r>
    </w:p>
    <w:p w:rsidR="00D57819" w:rsidRPr="007C4102" w:rsidRDefault="00BD0353" w:rsidP="00BD0353">
      <w:pPr>
        <w:ind w:left="-567" w:right="-619"/>
        <w:rPr>
          <w:rFonts w:ascii="FS Jack" w:hAnsi="FS Jack"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>CUSTOMER COMPLAINTS FORM</w:t>
      </w:r>
      <w:r w:rsidR="00761AC9" w:rsidRPr="007C4102">
        <w:rPr>
          <w:rFonts w:ascii="FS Jack" w:hAnsi="FS Jack"/>
          <w:sz w:val="20"/>
          <w:szCs w:val="20"/>
        </w:rPr>
        <w:t xml:space="preserve"> </w:t>
      </w:r>
    </w:p>
    <w:p w:rsidR="00BD0353" w:rsidRPr="007C4102" w:rsidRDefault="00BD0353" w:rsidP="00BD0353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p w:rsidR="00BD0353" w:rsidRPr="007C4102" w:rsidRDefault="00BD0353" w:rsidP="00BD0353">
      <w:pPr>
        <w:ind w:left="-567" w:right="-619"/>
        <w:rPr>
          <w:rFonts w:ascii="FS Jack" w:hAnsi="FS Jack"/>
          <w:sz w:val="20"/>
          <w:szCs w:val="20"/>
        </w:rPr>
      </w:pPr>
    </w:p>
    <w:p w:rsidR="00BD0353" w:rsidRPr="007C4102" w:rsidRDefault="00BD0353" w:rsidP="00BD0353">
      <w:pPr>
        <w:ind w:left="-567" w:right="-619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>Complainant Details</w:t>
      </w:r>
    </w:p>
    <w:p w:rsidR="00BD0353" w:rsidRPr="007C4102" w:rsidRDefault="00BD0353" w:rsidP="00BD0353">
      <w:pPr>
        <w:ind w:left="-567" w:right="-619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51" w:type="dxa"/>
        <w:tblInd w:w="-567" w:type="dxa"/>
        <w:tblLook w:val="04A0" w:firstRow="1" w:lastRow="0" w:firstColumn="1" w:lastColumn="0" w:noHBand="0" w:noVBand="1"/>
      </w:tblPr>
      <w:tblGrid>
        <w:gridCol w:w="1809"/>
        <w:gridCol w:w="5387"/>
        <w:gridCol w:w="1134"/>
        <w:gridCol w:w="2221"/>
      </w:tblGrid>
      <w:tr w:rsidR="00BD0353" w:rsidRPr="007C4102" w:rsidTr="00BD0353">
        <w:trPr>
          <w:trHeight w:val="194"/>
        </w:trPr>
        <w:tc>
          <w:tcPr>
            <w:tcW w:w="1809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Full Name:</w:t>
            </w:r>
          </w:p>
        </w:tc>
        <w:tc>
          <w:tcPr>
            <w:tcW w:w="8742" w:type="dxa"/>
            <w:gridSpan w:val="3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BD0353" w:rsidRPr="007C4102" w:rsidTr="00BD0353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Address:</w:t>
            </w:r>
          </w:p>
        </w:tc>
        <w:tc>
          <w:tcPr>
            <w:tcW w:w="5387" w:type="dxa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Post code</w:t>
            </w:r>
          </w:p>
        </w:tc>
        <w:tc>
          <w:tcPr>
            <w:tcW w:w="2221" w:type="dxa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D0353" w:rsidRPr="007C4102" w:rsidTr="00BD0353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Contact Number:</w:t>
            </w:r>
          </w:p>
        </w:tc>
        <w:tc>
          <w:tcPr>
            <w:tcW w:w="8742" w:type="dxa"/>
            <w:gridSpan w:val="3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D0353" w:rsidRPr="007C4102" w:rsidTr="00BD0353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Email Address:</w:t>
            </w:r>
          </w:p>
        </w:tc>
        <w:tc>
          <w:tcPr>
            <w:tcW w:w="8742" w:type="dxa"/>
            <w:gridSpan w:val="3"/>
          </w:tcPr>
          <w:p w:rsidR="00BD0353" w:rsidRPr="007C4102" w:rsidRDefault="00BD0353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610C38" w:rsidRPr="007C4102" w:rsidTr="00BD0353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610C38" w:rsidRPr="007C4102" w:rsidRDefault="00610C38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 of Complaint:</w:t>
            </w:r>
          </w:p>
        </w:tc>
        <w:tc>
          <w:tcPr>
            <w:tcW w:w="8742" w:type="dxa"/>
            <w:gridSpan w:val="3"/>
          </w:tcPr>
          <w:p w:rsidR="00610C38" w:rsidRPr="007C4102" w:rsidRDefault="00610C38" w:rsidP="00BD035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BD0353" w:rsidRPr="007C4102" w:rsidRDefault="00BD0353" w:rsidP="00BD0353">
      <w:pPr>
        <w:pBdr>
          <w:bottom w:val="single" w:sz="6" w:space="1" w:color="auto"/>
        </w:pBdr>
        <w:ind w:left="-567" w:right="-619"/>
        <w:rPr>
          <w:rFonts w:ascii="FS Jack" w:hAnsi="FS Jack"/>
          <w:b/>
          <w:sz w:val="20"/>
          <w:szCs w:val="20"/>
        </w:rPr>
      </w:pPr>
    </w:p>
    <w:p w:rsidR="00BD0353" w:rsidRPr="007C4102" w:rsidRDefault="00BD0353" w:rsidP="00BD0353">
      <w:pPr>
        <w:ind w:left="-567"/>
        <w:rPr>
          <w:rFonts w:ascii="FS Jack" w:hAnsi="FS Jack"/>
          <w:sz w:val="20"/>
          <w:szCs w:val="20"/>
        </w:rPr>
      </w:pPr>
    </w:p>
    <w:p w:rsidR="00BD0353" w:rsidRPr="007C4102" w:rsidRDefault="00BD0353" w:rsidP="00BD0353">
      <w:pPr>
        <w:ind w:left="-567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>What role best describes you? (</w:t>
      </w:r>
      <w:r w:rsidRPr="007C4102">
        <w:rPr>
          <w:rFonts w:ascii="FS Jack" w:hAnsi="FS Jack"/>
          <w:b/>
          <w:sz w:val="20"/>
          <w:szCs w:val="20"/>
        </w:rPr>
        <w:sym w:font="Wingdings" w:char="F0FC"/>
      </w:r>
      <w:r w:rsidRPr="007C4102">
        <w:rPr>
          <w:rFonts w:ascii="FS Jack" w:hAnsi="FS Jack"/>
          <w:b/>
          <w:sz w:val="20"/>
          <w:szCs w:val="20"/>
        </w:rPr>
        <w:t>)</w:t>
      </w:r>
    </w:p>
    <w:p w:rsidR="00BD0353" w:rsidRPr="007C4102" w:rsidRDefault="00BD0353" w:rsidP="00BD035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43"/>
        <w:gridCol w:w="1843"/>
        <w:gridCol w:w="1559"/>
      </w:tblGrid>
      <w:tr w:rsidR="00BD0353" w:rsidRPr="007C4102" w:rsidTr="00BD0353">
        <w:tc>
          <w:tcPr>
            <w:tcW w:w="1668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Coach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Parent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Committee Member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Player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Spectator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Other (Please specify below)</w:t>
            </w:r>
          </w:p>
        </w:tc>
      </w:tr>
      <w:tr w:rsidR="00BD0353" w:rsidRPr="007C4102" w:rsidTr="00BD0353">
        <w:tc>
          <w:tcPr>
            <w:tcW w:w="1668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D0353" w:rsidRPr="007C4102" w:rsidRDefault="00BD0353" w:rsidP="00BD0353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BD0353" w:rsidRPr="007C4102" w:rsidTr="007C4102">
        <w:trPr>
          <w:trHeight w:val="775"/>
        </w:trPr>
        <w:tc>
          <w:tcPr>
            <w:tcW w:w="10598" w:type="dxa"/>
            <w:gridSpan w:val="6"/>
          </w:tcPr>
          <w:p w:rsidR="00BD0353" w:rsidRPr="007C4102" w:rsidRDefault="00BD0353" w:rsidP="00BD0353">
            <w:pPr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Other</w:t>
            </w:r>
          </w:p>
        </w:tc>
      </w:tr>
    </w:tbl>
    <w:p w:rsidR="00BD0353" w:rsidRPr="007C4102" w:rsidRDefault="00BD0353" w:rsidP="00BD0353">
      <w:pPr>
        <w:ind w:left="-567"/>
        <w:rPr>
          <w:rFonts w:ascii="FS Jack" w:hAnsi="FS Jack"/>
          <w:b/>
          <w:sz w:val="20"/>
          <w:szCs w:val="20"/>
        </w:rPr>
      </w:pPr>
    </w:p>
    <w:p w:rsidR="007C4102" w:rsidRPr="007C4102" w:rsidRDefault="007C4102" w:rsidP="007C4102">
      <w:pPr>
        <w:ind w:left="-567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>What is your complaint related to? (</w:t>
      </w:r>
      <w:r w:rsidRPr="007C4102">
        <w:rPr>
          <w:rFonts w:ascii="FS Jack" w:hAnsi="FS Jack"/>
          <w:b/>
          <w:sz w:val="20"/>
          <w:szCs w:val="20"/>
        </w:rPr>
        <w:sym w:font="Wingdings" w:char="F0FC"/>
      </w:r>
      <w:r w:rsidRPr="007C4102">
        <w:rPr>
          <w:rFonts w:ascii="FS Jack" w:hAnsi="FS Jack"/>
          <w:b/>
          <w:sz w:val="20"/>
          <w:szCs w:val="20"/>
        </w:rPr>
        <w:t>)</w:t>
      </w:r>
    </w:p>
    <w:p w:rsidR="007C4102" w:rsidRPr="007C4102" w:rsidRDefault="007C4102" w:rsidP="00BD035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43"/>
        <w:gridCol w:w="1843"/>
        <w:gridCol w:w="1559"/>
      </w:tblGrid>
      <w:tr w:rsidR="007C4102" w:rsidRPr="007C4102" w:rsidTr="00D37C1D">
        <w:tc>
          <w:tcPr>
            <w:tcW w:w="1668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MFA Staff Member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Volunteer (Individual)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Voluntary Body (Club / League)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FA Regulation and/or policy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 xml:space="preserve">MFA Regulation and/or </w:t>
            </w:r>
            <w:r w:rsidR="00D60E5C" w:rsidRPr="007C4102">
              <w:rPr>
                <w:rFonts w:ascii="FS Jack" w:hAnsi="FS Jack"/>
                <w:b/>
                <w:sz w:val="20"/>
                <w:szCs w:val="20"/>
              </w:rPr>
              <w:t>policy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  <w:r w:rsidRPr="007C4102">
              <w:rPr>
                <w:rFonts w:ascii="FS Jack" w:hAnsi="FS Jack"/>
                <w:b/>
                <w:sz w:val="20"/>
                <w:szCs w:val="20"/>
              </w:rPr>
              <w:t>Other (Please specify below)</w:t>
            </w:r>
          </w:p>
        </w:tc>
      </w:tr>
      <w:tr w:rsidR="007C4102" w:rsidRPr="007C4102" w:rsidTr="00D37C1D">
        <w:tc>
          <w:tcPr>
            <w:tcW w:w="1668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C4102" w:rsidRPr="007C4102" w:rsidRDefault="007C4102" w:rsidP="00D37C1D">
            <w:pPr>
              <w:jc w:val="center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</w:tbl>
    <w:p w:rsidR="007C4102" w:rsidRPr="007C4102" w:rsidRDefault="007C4102" w:rsidP="007C4102">
      <w:pPr>
        <w:ind w:left="-567" w:right="-194"/>
        <w:rPr>
          <w:rFonts w:ascii="FS Jack" w:hAnsi="FS Jack"/>
          <w:b/>
          <w:sz w:val="20"/>
          <w:szCs w:val="20"/>
        </w:rPr>
      </w:pPr>
    </w:p>
    <w:p w:rsidR="007C4102" w:rsidRPr="007C4102" w:rsidRDefault="007C4102" w:rsidP="007C4102">
      <w:pPr>
        <w:ind w:left="-567" w:right="-761"/>
        <w:rPr>
          <w:rFonts w:ascii="FS Jack" w:hAnsi="FS Jack"/>
          <w:b/>
          <w:sz w:val="20"/>
          <w:szCs w:val="20"/>
        </w:rPr>
      </w:pPr>
      <w:r w:rsidRPr="007C4102">
        <w:rPr>
          <w:rFonts w:ascii="FS Jack" w:hAnsi="FS Jack"/>
          <w:b/>
          <w:sz w:val="20"/>
          <w:szCs w:val="20"/>
        </w:rPr>
        <w:t>Details of other person(s) or organisations involved in this complaint (i.e. what is the complaint and who does it concern)</w:t>
      </w:r>
    </w:p>
    <w:p w:rsidR="007C4102" w:rsidRDefault="007C4102" w:rsidP="00BD035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51" w:type="dxa"/>
        <w:tblInd w:w="-567" w:type="dxa"/>
        <w:tblLook w:val="04A0" w:firstRow="1" w:lastRow="0" w:firstColumn="1" w:lastColumn="0" w:noHBand="0" w:noVBand="1"/>
      </w:tblPr>
      <w:tblGrid>
        <w:gridCol w:w="1809"/>
        <w:gridCol w:w="8742"/>
      </w:tblGrid>
      <w:tr w:rsidR="007C4102" w:rsidRPr="007C4102" w:rsidTr="00D37C1D">
        <w:trPr>
          <w:trHeight w:val="194"/>
        </w:trPr>
        <w:tc>
          <w:tcPr>
            <w:tcW w:w="1809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Name:</w:t>
            </w:r>
          </w:p>
        </w:tc>
        <w:tc>
          <w:tcPr>
            <w:tcW w:w="8742" w:type="dxa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C4102" w:rsidRPr="007C4102" w:rsidTr="004900B9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Organisation:</w:t>
            </w:r>
          </w:p>
        </w:tc>
        <w:tc>
          <w:tcPr>
            <w:tcW w:w="8742" w:type="dxa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7C4102" w:rsidRPr="007C4102" w:rsidTr="00D37C1D">
        <w:trPr>
          <w:trHeight w:val="197"/>
        </w:trPr>
        <w:tc>
          <w:tcPr>
            <w:tcW w:w="1809" w:type="dxa"/>
            <w:shd w:val="clear" w:color="auto" w:fill="B4C6E7" w:themeFill="accent1" w:themeFillTint="66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Position:</w:t>
            </w:r>
          </w:p>
        </w:tc>
        <w:tc>
          <w:tcPr>
            <w:tcW w:w="8742" w:type="dxa"/>
          </w:tcPr>
          <w:p w:rsidR="007C4102" w:rsidRPr="007C4102" w:rsidRDefault="007C4102" w:rsidP="00D37C1D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7C4102" w:rsidRDefault="007C4102" w:rsidP="00BD035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0598"/>
      </w:tblGrid>
      <w:tr w:rsidR="007C4102" w:rsidTr="007C4102">
        <w:tc>
          <w:tcPr>
            <w:tcW w:w="10598" w:type="dxa"/>
            <w:shd w:val="clear" w:color="auto" w:fill="B4C6E7" w:themeFill="accent1" w:themeFillTint="66"/>
          </w:tcPr>
          <w:p w:rsidR="007C4102" w:rsidRDefault="007C4102" w:rsidP="007C4102">
            <w:pPr>
              <w:ind w:right="-1470"/>
              <w:rPr>
                <w:rFonts w:ascii="FS Jack" w:hAnsi="FS Jack"/>
                <w:b/>
                <w:sz w:val="20"/>
                <w:szCs w:val="20"/>
              </w:rPr>
            </w:pPr>
            <w:r>
              <w:rPr>
                <w:rFonts w:ascii="FS Jack" w:hAnsi="FS Jack"/>
                <w:b/>
                <w:sz w:val="20"/>
                <w:szCs w:val="20"/>
              </w:rPr>
              <w:t>Details of the complaint:</w:t>
            </w:r>
          </w:p>
        </w:tc>
      </w:tr>
      <w:tr w:rsidR="007C4102" w:rsidTr="00E367D6">
        <w:trPr>
          <w:trHeight w:val="1781"/>
        </w:trPr>
        <w:tc>
          <w:tcPr>
            <w:tcW w:w="10598" w:type="dxa"/>
          </w:tcPr>
          <w:p w:rsidR="007C4102" w:rsidRPr="007C4102" w:rsidRDefault="007C4102" w:rsidP="00BD035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7C4102" w:rsidTr="007C4102">
        <w:tc>
          <w:tcPr>
            <w:tcW w:w="10598" w:type="dxa"/>
            <w:shd w:val="clear" w:color="auto" w:fill="B4C6E7" w:themeFill="accent1" w:themeFillTint="66"/>
          </w:tcPr>
          <w:p w:rsidR="007C4102" w:rsidRDefault="007C4102" w:rsidP="00BD0353">
            <w:pPr>
              <w:rPr>
                <w:rFonts w:ascii="FS Jack" w:hAnsi="FS Jack"/>
                <w:b/>
                <w:sz w:val="20"/>
                <w:szCs w:val="20"/>
              </w:rPr>
            </w:pPr>
            <w:bookmarkStart w:id="0" w:name="_GoBack"/>
            <w:r>
              <w:rPr>
                <w:rFonts w:ascii="FS Jack" w:hAnsi="FS Jack"/>
                <w:b/>
                <w:sz w:val="20"/>
                <w:szCs w:val="20"/>
              </w:rPr>
              <w:t>Details of actions that you have already taken to address the complaint:</w:t>
            </w:r>
          </w:p>
        </w:tc>
      </w:tr>
      <w:bookmarkEnd w:id="0"/>
      <w:tr w:rsidR="007C4102" w:rsidTr="00610C38">
        <w:trPr>
          <w:trHeight w:val="1630"/>
        </w:trPr>
        <w:tc>
          <w:tcPr>
            <w:tcW w:w="10598" w:type="dxa"/>
          </w:tcPr>
          <w:p w:rsidR="007C4102" w:rsidRPr="007C4102" w:rsidRDefault="007C4102" w:rsidP="00BD0353">
            <w:pPr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7C4102" w:rsidRPr="007C4102" w:rsidRDefault="007C4102" w:rsidP="00BD0353">
      <w:pPr>
        <w:ind w:left="-567"/>
        <w:rPr>
          <w:rFonts w:ascii="FS Jack" w:hAnsi="FS Jack"/>
          <w:b/>
          <w:sz w:val="20"/>
          <w:szCs w:val="20"/>
        </w:rPr>
      </w:pPr>
    </w:p>
    <w:sectPr w:rsidR="007C4102" w:rsidRPr="007C4102" w:rsidSect="007C4102">
      <w:headerReference w:type="default" r:id="rId7"/>
      <w:footerReference w:type="default" r:id="rId8"/>
      <w:pgSz w:w="11900" w:h="16840"/>
      <w:pgMar w:top="2268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53" w:rsidRDefault="00BD0353" w:rsidP="001B14FB">
      <w:r>
        <w:separator/>
      </w:r>
    </w:p>
  </w:endnote>
  <w:endnote w:type="continuationSeparator" w:id="0">
    <w:p w:rsidR="00BD0353" w:rsidRDefault="00BD0353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CBD4796" wp14:editId="546FFD0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53" w:rsidRDefault="00BD0353" w:rsidP="001B14FB">
      <w:r>
        <w:separator/>
      </w:r>
    </w:p>
  </w:footnote>
  <w:footnote w:type="continuationSeparator" w:id="0">
    <w:p w:rsidR="00BD0353" w:rsidRDefault="00BD0353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2C79915" wp14:editId="0E487500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353"/>
    <w:rsid w:val="000D1014"/>
    <w:rsid w:val="000E3977"/>
    <w:rsid w:val="001A6A49"/>
    <w:rsid w:val="001B14FB"/>
    <w:rsid w:val="0025633E"/>
    <w:rsid w:val="002736BD"/>
    <w:rsid w:val="0029298A"/>
    <w:rsid w:val="00380028"/>
    <w:rsid w:val="004C0043"/>
    <w:rsid w:val="005711A8"/>
    <w:rsid w:val="00593BDA"/>
    <w:rsid w:val="006079C5"/>
    <w:rsid w:val="00610C38"/>
    <w:rsid w:val="006E3E6F"/>
    <w:rsid w:val="00761AC9"/>
    <w:rsid w:val="007A7294"/>
    <w:rsid w:val="007C4102"/>
    <w:rsid w:val="007F216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BA5709"/>
    <w:rsid w:val="00BC3780"/>
    <w:rsid w:val="00BD0353"/>
    <w:rsid w:val="00C306EA"/>
    <w:rsid w:val="00CC3320"/>
    <w:rsid w:val="00D57819"/>
    <w:rsid w:val="00D60E5C"/>
    <w:rsid w:val="00D673B8"/>
    <w:rsid w:val="00DC62C5"/>
    <w:rsid w:val="00E367D6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table" w:styleId="TableGrid">
    <w:name w:val="Table Grid"/>
    <w:basedOn w:val="TableNormal"/>
    <w:uiPriority w:val="39"/>
    <w:rsid w:val="00BD0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table" w:styleId="TableGrid">
    <w:name w:val="Table Grid"/>
    <w:basedOn w:val="TableNormal"/>
    <w:uiPriority w:val="39"/>
    <w:rsid w:val="00BD0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21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Roots</dc:creator>
  <cp:lastModifiedBy>Paul Roots</cp:lastModifiedBy>
  <cp:revision>4</cp:revision>
  <dcterms:created xsi:type="dcterms:W3CDTF">2019-01-24T11:41:00Z</dcterms:created>
  <dcterms:modified xsi:type="dcterms:W3CDTF">2019-02-27T08:59:00Z</dcterms:modified>
</cp:coreProperties>
</file>