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042" w:rsidRDefault="00412042" w:rsidP="00412042">
      <w:pPr>
        <w:ind w:left="-1276"/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42A48" wp14:editId="7926D3DC">
                <wp:simplePos x="0" y="0"/>
                <wp:positionH relativeFrom="column">
                  <wp:posOffset>-603885</wp:posOffset>
                </wp:positionH>
                <wp:positionV relativeFrom="paragraph">
                  <wp:posOffset>-255270</wp:posOffset>
                </wp:positionV>
                <wp:extent cx="5596890" cy="552450"/>
                <wp:effectExtent l="0" t="0" r="2286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9F008D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Manchester FA Fund4Football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55pt;margin-top:-20.1pt;width:440.7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" fillcolor="window" strokecolor="#d9d9d9" strokeweight=".5pt">
                <v:path arrowok="t"/>
                <v:textbox>
                  <w:txbxContent>
                    <w:p w:rsidR="00412042" w:rsidRPr="009F008D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Manchester FA Fund4Football 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 xml:space="preserve"> </w:t>
      </w:r>
    </w:p>
    <w:p w:rsidR="00412042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A989B" wp14:editId="02DD4B8D">
                <wp:simplePos x="0" y="0"/>
                <wp:positionH relativeFrom="column">
                  <wp:posOffset>-603885</wp:posOffset>
                </wp:positionH>
                <wp:positionV relativeFrom="paragraph">
                  <wp:posOffset>160655</wp:posOffset>
                </wp:positionV>
                <wp:extent cx="5596890" cy="1533525"/>
                <wp:effectExtent l="0" t="0" r="2286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A6F3F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CLUB/LEAGUE NAME</w:t>
                            </w:r>
                            <w:r w:rsidRPr="009F008D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ADDRESS: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NAME: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NUMBER: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EMAIL: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 xml:space="preserve"> STATUS: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Charter Standard, Community </w:t>
                            </w:r>
                            <w:proofErr w:type="spellStart"/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etc</w:t>
                            </w:r>
                            <w:proofErr w:type="spellEnd"/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… </w:t>
                            </w:r>
                          </w:p>
                          <w:p w:rsidR="00412042" w:rsidRPr="009F008D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7.55pt;margin-top:12.65pt;width:440.7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" fillcolor="window" strokecolor="#d9d9d9" strokeweight=".25pt">
                <v:path arrowok="t"/>
                <v:textbox>
                  <w:txbxContent>
                    <w:p w:rsidR="00412042" w:rsidRPr="00DA6F3F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CLUB/LEAGUE NAME</w:t>
                      </w:r>
                      <w:r w:rsidRPr="009F008D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ADDRESS: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NAME: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NUMBER: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EMAIL: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 xml:space="preserve"> STATUS: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Charter Standard, Community </w:t>
                      </w:r>
                      <w:proofErr w:type="spellStart"/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etc</w:t>
                      </w:r>
                      <w:proofErr w:type="spellEnd"/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… </w:t>
                      </w:r>
                    </w:p>
                    <w:p w:rsidR="00412042" w:rsidRPr="009F008D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356"/>
        </w:tabs>
        <w:rPr>
          <w:rFonts w:ascii="FS Jack" w:hAnsi="FS Jack"/>
        </w:rPr>
      </w:pPr>
      <w:r>
        <w:rPr>
          <w:rFonts w:ascii="FS Jack" w:hAnsi="FS Jack"/>
        </w:rPr>
        <w:tab/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bookmarkStart w:id="0" w:name="_GoBack"/>
      <w:bookmarkEnd w:id="0"/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2082" wp14:editId="12F41597">
                <wp:simplePos x="0" y="0"/>
                <wp:positionH relativeFrom="column">
                  <wp:posOffset>-603885</wp:posOffset>
                </wp:positionH>
                <wp:positionV relativeFrom="paragraph">
                  <wp:posOffset>21590</wp:posOffset>
                </wp:positionV>
                <wp:extent cx="6715125" cy="29527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PRODUCT OR SERVICE THAT WILL BE PURCHASED WITH THE FUNDS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7.55pt;margin-top:1.7pt;width:528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PRODUCT OR SERVICE THAT WILL BE PURCHASED WITH THE FUNDS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CFDB9" wp14:editId="76CE8110">
                <wp:simplePos x="0" y="0"/>
                <wp:positionH relativeFrom="column">
                  <wp:posOffset>-603885</wp:posOffset>
                </wp:positionH>
                <wp:positionV relativeFrom="paragraph">
                  <wp:posOffset>77470</wp:posOffset>
                </wp:positionV>
                <wp:extent cx="6715125" cy="1254125"/>
                <wp:effectExtent l="0" t="0" r="2857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EDUCATION COURSES 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(ANY Manchester FA COACHING COURSE - </w:t>
                            </w:r>
                            <w:r w:rsidRPr="00F21673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LEVEL 2, YM1, YM2 &amp; YM3 NOT</w:t>
                            </w:r>
                            <w:r w:rsidRPr="007B7136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INCLUDED</w:t>
                            </w:r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ease enter course requested and FAN number(s)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of candidate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47.55pt;margin-top:6.1pt;width:528.75pt;height: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EDUCATION COURSES </w:t>
                      </w:r>
                      <w:r>
                        <w:rPr>
                          <w:rFonts w:ascii="FS Jack" w:hAnsi="FS Jack"/>
                        </w:rPr>
                        <w:t xml:space="preserve">(ANY Manchester FA COACHING COURSE - </w:t>
                      </w:r>
                      <w:r w:rsidRPr="00F21673">
                        <w:rPr>
                          <w:rFonts w:ascii="FS Jack" w:hAnsi="FS Jack"/>
                          <w:b/>
                          <w:u w:val="single"/>
                        </w:rPr>
                        <w:t>LEVEL 2, YM1, YM2 &amp; YM3 NOT</w:t>
                      </w:r>
                      <w:r w:rsidRPr="007B7136">
                        <w:rPr>
                          <w:rFonts w:ascii="FS Jack" w:hAnsi="FS Jack"/>
                          <w:b/>
                          <w:u w:val="single"/>
                        </w:rPr>
                        <w:t xml:space="preserve"> INCLUDED</w:t>
                      </w:r>
                      <w:r>
                        <w:rPr>
                          <w:rFonts w:ascii="FS Jack" w:hAnsi="FS Jack"/>
                        </w:rPr>
                        <w:t>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ease enter course requested and FAN number(s)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 of candidate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A415D" wp14:editId="34EA850C">
                <wp:simplePos x="0" y="0"/>
                <wp:positionH relativeFrom="column">
                  <wp:posOffset>-603885</wp:posOffset>
                </wp:positionH>
                <wp:positionV relativeFrom="paragraph">
                  <wp:posOffset>12065</wp:posOffset>
                </wp:positionV>
                <wp:extent cx="6715125" cy="2444750"/>
                <wp:effectExtent l="0" t="0" r="2857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44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KIT </w:t>
                            </w:r>
                            <w:r>
                              <w:rPr>
                                <w:rFonts w:ascii="FS Jack" w:hAnsi="FS Jack"/>
                              </w:rPr>
                              <w:t>(TEAM KITS, TRACKSUITS, WARM-UP TOPS, POLO SHIRTS, CONES, BALLS, NETS, CORNER FLAGS, FIRST-AID KITS ETC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You can view what is available at </w:t>
                            </w:r>
                            <w:hyperlink r:id="rId8" w:history="1">
                              <w:r w:rsidRPr="008B0B1B">
                                <w:rPr>
                                  <w:rStyle w:val="Hyperlink"/>
                                  <w:rFonts w:ascii="FS Jack" w:hAnsi="FS Jack"/>
                                  <w:i/>
                                </w:rPr>
                                <w:t>http://kitlocker.co.uk/manchesterfa/</w:t>
                              </w:r>
                            </w:hyperlink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list your products. If you wish to purchase from elsewhere a quote must be provided! Please confirm the team(s) that will receive the Kit &amp; Equipment.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47.55pt;margin-top:.95pt;width:528.75pt;height:1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KIT </w:t>
                      </w:r>
                      <w:r>
                        <w:rPr>
                          <w:rFonts w:ascii="FS Jack" w:hAnsi="FS Jack"/>
                        </w:rPr>
                        <w:t>(TEAM KITS, TRACKSUITS, WARM-UP TOPS, POLO SHIRTS, CONES, BALLS, NETS, CORNER FLAGS, FIRST-AID KITS ETC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You can view what is available at </w:t>
                      </w:r>
                      <w:hyperlink r:id="rId9" w:history="1">
                        <w:r w:rsidRPr="008B0B1B">
                          <w:rPr>
                            <w:rStyle w:val="Hyperlink"/>
                            <w:rFonts w:ascii="FS Jack" w:hAnsi="FS Jack"/>
                            <w:i/>
                          </w:rPr>
                          <w:t>http://kitlocker.co.uk/manchesterfa/</w:t>
                        </w:r>
                      </w:hyperlink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list your products. If you wish to purchase from elsewhere a quote must be provided! Please confirm the team(s) that will receive the Kit &amp; Equipment.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EE55E" wp14:editId="04B20FFC">
                <wp:simplePos x="0" y="0"/>
                <wp:positionH relativeFrom="column">
                  <wp:posOffset>-603885</wp:posOffset>
                </wp:positionH>
                <wp:positionV relativeFrom="paragraph">
                  <wp:posOffset>69850</wp:posOffset>
                </wp:positionV>
                <wp:extent cx="6715125" cy="1254125"/>
                <wp:effectExtent l="0" t="0" r="28575" b="222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RESPECT RESOURCES </w:t>
                            </w:r>
                            <w:r>
                              <w:rPr>
                                <w:rFonts w:ascii="FS Jack" w:hAnsi="FS Jack"/>
                              </w:rPr>
                              <w:t>(RESPECT BARRIERS, LEAFLETS, SIGNAGE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97083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resources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provide quotation.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47.55pt;margin-top:5.5pt;width:528.75pt;height: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fzcAIAABQ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RESPECT RESOURCES </w:t>
                      </w:r>
                      <w:r>
                        <w:rPr>
                          <w:rFonts w:ascii="FS Jack" w:hAnsi="FS Jack"/>
                        </w:rPr>
                        <w:t>(RESPECT BARRIERS, LEAFLETS, SIGNAGE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D97083">
                        <w:rPr>
                          <w:rFonts w:ascii="FS Jack" w:hAnsi="FS Jack"/>
                          <w:i/>
                          <w:color w:val="808080"/>
                        </w:rPr>
                        <w:t>Please specify the resources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provide quotation.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BD8F0" wp14:editId="4D5E5756">
                <wp:simplePos x="0" y="0"/>
                <wp:positionH relativeFrom="column">
                  <wp:posOffset>-628650</wp:posOffset>
                </wp:positionH>
                <wp:positionV relativeFrom="paragraph">
                  <wp:posOffset>-377190</wp:posOffset>
                </wp:positionV>
                <wp:extent cx="6715125" cy="2068830"/>
                <wp:effectExtent l="0" t="0" r="28575" b="266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68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49.5pt;margin-top:-29.7pt;width:528.75pt;height:16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73BF4" wp14:editId="6083BF1A">
                <wp:simplePos x="0" y="0"/>
                <wp:positionH relativeFrom="column">
                  <wp:posOffset>-628650</wp:posOffset>
                </wp:positionH>
                <wp:positionV relativeFrom="paragraph">
                  <wp:posOffset>50800</wp:posOffset>
                </wp:positionV>
                <wp:extent cx="6715125" cy="1405890"/>
                <wp:effectExtent l="0" t="0" r="28575" b="228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405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340955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IT </w:t>
                            </w:r>
                            <w:r>
                              <w:rPr>
                                <w:rFonts w:ascii="FS Jack" w:hAnsi="FS Jack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iPADS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>, LAPTOPS, PROJECTORS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IT equipment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, what this will be used for and a quotation.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2452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-49.5pt;margin-top:4pt;width:528.75pt;height:11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" fillcolor="window" strokecolor="#d9d9d9" strokeweight=".25pt">
                <v:path arrowok="t"/>
                <v:textbox>
                  <w:txbxContent>
                    <w:p w:rsidR="00412042" w:rsidRPr="00340955" w:rsidRDefault="00412042" w:rsidP="0041204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IT </w:t>
                      </w:r>
                      <w:r>
                        <w:rPr>
                          <w:rFonts w:ascii="FS Jack" w:hAnsi="FS Jack"/>
                        </w:rPr>
                        <w:t>(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iPADS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>, LAPTOPS, PROJECTORS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Please specify the IT equipment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, what this will be used for and a quotation.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092452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C6F776" wp14:editId="78106DE3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44.25pt;margin-top:639.45pt;width:528.75pt;height:9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Fk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DRS+Fk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49FC4" wp14:editId="2E81F740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4.25pt;margin-top:639.45pt;width:528.75pt;height: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Hycw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43C9C" wp14:editId="1E35F0DC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44.25pt;margin-top:639.45pt;width:528.75pt;height: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5E6A4" wp14:editId="5E4DD653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44.25pt;margin-top:639.45pt;width:528.75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1Xcg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AJ5w1XcgIAABc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ab/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14410" wp14:editId="448D0FD3">
                <wp:simplePos x="0" y="0"/>
                <wp:positionH relativeFrom="column">
                  <wp:posOffset>-629920</wp:posOffset>
                </wp:positionH>
                <wp:positionV relativeFrom="paragraph">
                  <wp:posOffset>58420</wp:posOffset>
                </wp:positionV>
                <wp:extent cx="6715125" cy="1254125"/>
                <wp:effectExtent l="0" t="0" r="28575" b="222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MARKETING &amp; COMMUNICATIONS </w:t>
                            </w:r>
                            <w:r>
                              <w:rPr>
                                <w:rFonts w:ascii="FS Jack" w:hAnsi="FS Jack"/>
                              </w:rPr>
                              <w:t>(ADVERTISING, PRINTING, INTERNAL RESOURCES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is required and quotation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49.6pt;margin-top:4.6pt;width:528.75pt;height: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4mcw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MARKETING &amp; COMMUNICATIONS </w:t>
                      </w:r>
                      <w:r>
                        <w:rPr>
                          <w:rFonts w:ascii="FS Jack" w:hAnsi="FS Jack"/>
                        </w:rPr>
                        <w:t>(ADVERTISING, PRINTING, INTERNAL RESOURCES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is required and quotation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39256" wp14:editId="1C81DC70">
                <wp:simplePos x="0" y="0"/>
                <wp:positionH relativeFrom="column">
                  <wp:posOffset>-629920</wp:posOffset>
                </wp:positionH>
                <wp:positionV relativeFrom="paragraph">
                  <wp:posOffset>31115</wp:posOffset>
                </wp:positionV>
                <wp:extent cx="6715125" cy="1254125"/>
                <wp:effectExtent l="0" t="0" r="28575" b="222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TRIPS &amp; EVENTS </w:t>
                            </w:r>
                            <w:r>
                              <w:rPr>
                                <w:rFonts w:ascii="FS Jack" w:hAnsi="FS Jack"/>
                              </w:rPr>
                              <w:t>(COACH HIRE, TOURNAMENT COSTS, CLUB EVENTS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-49.6pt;margin-top:2.45pt;width:528.75pt;height: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TRIPS &amp; EVENTS </w:t>
                      </w:r>
                      <w:r>
                        <w:rPr>
                          <w:rFonts w:ascii="FS Jack" w:hAnsi="FS Jack"/>
                        </w:rPr>
                        <w:t>(COACH HIRE, TOURNAMENT COSTS, CLUB EVENTS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88C3A9" wp14:editId="35C7176B">
                <wp:simplePos x="0" y="0"/>
                <wp:positionH relativeFrom="column">
                  <wp:posOffset>-629920</wp:posOffset>
                </wp:positionH>
                <wp:positionV relativeFrom="paragraph">
                  <wp:posOffset>71755</wp:posOffset>
                </wp:positionV>
                <wp:extent cx="6715125" cy="1254125"/>
                <wp:effectExtent l="0" t="0" r="28575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SUSTAIN &amp; INCREASE </w:t>
                            </w:r>
                            <w:r>
                              <w:rPr>
                                <w:rFonts w:ascii="FS Jack" w:hAnsi="FS Jack"/>
                              </w:rPr>
                              <w:t>(ASSISTANCE WITH CREATING ADDITIONAL TEAMS OR RETAINING CURRENT TEAMS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-49.6pt;margin-top:5.65pt;width:528.75pt;height:9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SUSTAIN &amp; INCREASE </w:t>
                      </w:r>
                      <w:r>
                        <w:rPr>
                          <w:rFonts w:ascii="FS Jack" w:hAnsi="FS Jack"/>
                        </w:rPr>
                        <w:t>(ASSISTANCE WITH CREATING ADDITIONAL TEAMS OR RETAINING CURRENT TEAMS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C7D0E" wp14:editId="713651F5">
                <wp:simplePos x="0" y="0"/>
                <wp:positionH relativeFrom="column">
                  <wp:posOffset>-658495</wp:posOffset>
                </wp:positionH>
                <wp:positionV relativeFrom="paragraph">
                  <wp:posOffset>34925</wp:posOffset>
                </wp:positionV>
                <wp:extent cx="6715125" cy="1254125"/>
                <wp:effectExtent l="0" t="0" r="28575" b="222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OTHER </w:t>
                            </w:r>
                            <w:r>
                              <w:rPr>
                                <w:rFonts w:ascii="FS Jack" w:hAnsi="FS Jack"/>
                              </w:rPr>
                              <w:t>(ANYTHING NOT COVERED ABOVE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-51.85pt;margin-top:2.75pt;width:528.75pt;height:9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OTHER </w:t>
                      </w:r>
                      <w:r>
                        <w:rPr>
                          <w:rFonts w:ascii="FS Jack" w:hAnsi="FS Jack"/>
                        </w:rPr>
                        <w:t>(ANYTHING NOT COVERED ABOVE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AC98A" wp14:editId="2FB293DE">
                <wp:simplePos x="0" y="0"/>
                <wp:positionH relativeFrom="column">
                  <wp:posOffset>-662940</wp:posOffset>
                </wp:positionH>
                <wp:positionV relativeFrom="paragraph">
                  <wp:posOffset>63500</wp:posOffset>
                </wp:positionV>
                <wp:extent cx="6715125" cy="29527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BREAKDOWN OF THE 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-52.2pt;margin-top:5pt;width:528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BREAKDOWN OF THE 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F3D54" wp14:editId="76B07F6D">
                <wp:simplePos x="0" y="0"/>
                <wp:positionH relativeFrom="column">
                  <wp:posOffset>-663575</wp:posOffset>
                </wp:positionH>
                <wp:positionV relativeFrom="paragraph">
                  <wp:posOffset>8890</wp:posOffset>
                </wp:positionV>
                <wp:extent cx="6715125" cy="1254125"/>
                <wp:effectExtent l="0" t="0" r="28575" b="222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TOTAL AMOUNT REQUIRED: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>CONTRIBUTION BY CLUB: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£</w:t>
                            </w:r>
                          </w:p>
                          <w:p w:rsidR="00412042" w:rsidRPr="00CD1B95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CD1B9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HAVE THE CLUB RECEIVED 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ANY FUND4FOOTBALL FUNDS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 THIS SEASON?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ab/>
                              <w:t xml:space="preserve">IF SO, HOW MUCH: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YES/NO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-52.25pt;margin-top:.7pt;width:528.75pt;height:9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TOTAL AMOUNT REQUIRED: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>CONTRIBUTION BY CLUB:</w:t>
                      </w:r>
                      <w:r>
                        <w:rPr>
                          <w:rFonts w:ascii="FS Jack" w:hAnsi="FS Jack"/>
                        </w:rPr>
                        <w:t xml:space="preserve"> £</w:t>
                      </w:r>
                    </w:p>
                    <w:p w:rsidR="00412042" w:rsidRPr="00CD1B95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CD1B95" w:rsidRDefault="00412042" w:rsidP="00412042">
                      <w:pPr>
                        <w:rPr>
                          <w:rFonts w:ascii="FS Jack" w:hAnsi="FS Jack"/>
                        </w:rPr>
                      </w:pPr>
                      <w:r w:rsidRPr="00CD1B95">
                        <w:rPr>
                          <w:rFonts w:ascii="FS Jack" w:hAnsi="FS Jack"/>
                          <w:b/>
                        </w:rPr>
                        <w:t xml:space="preserve">HAVE THE CLUB RECEIVED </w:t>
                      </w:r>
                      <w:r>
                        <w:rPr>
                          <w:rFonts w:ascii="FS Jack" w:hAnsi="FS Jack"/>
                          <w:b/>
                        </w:rPr>
                        <w:t>ANY FUND4FOOTBALL FUNDS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 xml:space="preserve"> THIS SEASON?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ab/>
                        <w:t xml:space="preserve">IF SO, HOW MUCH: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br/>
                        <w:t>YES/NO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966BE" wp14:editId="05C76284">
                <wp:simplePos x="0" y="0"/>
                <wp:positionH relativeFrom="column">
                  <wp:posOffset>-663575</wp:posOffset>
                </wp:positionH>
                <wp:positionV relativeFrom="paragraph">
                  <wp:posOffset>7620</wp:posOffset>
                </wp:positionV>
                <wp:extent cx="6715125" cy="29527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SUPPORTING INFORMATION FOR FUNDING REQUEST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-52.25pt;margin-top:.6pt;width:528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SUPPORTING INFORMATION FOR FUNDING REQUEST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3C5D8" wp14:editId="5C19C808">
                <wp:simplePos x="0" y="0"/>
                <wp:positionH relativeFrom="column">
                  <wp:posOffset>-662940</wp:posOffset>
                </wp:positionH>
                <wp:positionV relativeFrom="paragraph">
                  <wp:posOffset>121285</wp:posOffset>
                </wp:positionV>
                <wp:extent cx="6715125" cy="3554730"/>
                <wp:effectExtent l="0" t="0" r="28575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54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7D2F85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WHY SHOULD YOUR CLUB BE AWARDED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</w:t>
                            </w:r>
                            <w:r w:rsidRPr="007D2F8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-52.2pt;margin-top:9.55pt;width:528.75pt;height:27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" fillcolor="window" strokecolor="#d9d9d9" strokeweight=".25pt">
                <v:path arrowok="t"/>
                <v:textbox>
                  <w:txbxContent>
                    <w:p w:rsidR="00412042" w:rsidRPr="007D2F85" w:rsidRDefault="00412042" w:rsidP="0041204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WHY SHOULD YOUR CLUB BE AWARDED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Please specify</w:t>
                      </w:r>
                      <w:r w:rsidRPr="007D2F8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20A27" wp14:editId="518C33F0">
                <wp:simplePos x="0" y="0"/>
                <wp:positionH relativeFrom="column">
                  <wp:posOffset>-645160</wp:posOffset>
                </wp:positionH>
                <wp:positionV relativeFrom="paragraph">
                  <wp:posOffset>-153035</wp:posOffset>
                </wp:positionV>
                <wp:extent cx="6715125" cy="2221865"/>
                <wp:effectExtent l="0" t="0" r="285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WHY YOUR CLUB ARE APPLYING FOR THIS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-50.8pt;margin-top:-12.05pt;width:528.75pt;height:17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WHY YOUR CLUB ARE APPLYING FOR THIS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04B25A" wp14:editId="7A3AFDD5">
                <wp:simplePos x="0" y="0"/>
                <wp:positionH relativeFrom="column">
                  <wp:posOffset>-635000</wp:posOffset>
                </wp:positionH>
                <wp:positionV relativeFrom="paragraph">
                  <wp:posOffset>97790</wp:posOffset>
                </wp:positionV>
                <wp:extent cx="6715125" cy="2221865"/>
                <wp:effectExtent l="0" t="0" r="28575" b="260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WHAT OUTCOMES WILL BE DELIVERED FROM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-50pt;margin-top:7.7pt;width:528.75pt;height:17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WHAT OUTCOMES WILL BE DELIVERED FROM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8DE19" wp14:editId="6EDD3986">
                <wp:simplePos x="0" y="0"/>
                <wp:positionH relativeFrom="column">
                  <wp:posOffset>-614150</wp:posOffset>
                </wp:positionH>
                <wp:positionV relativeFrom="paragraph">
                  <wp:posOffset>143813</wp:posOffset>
                </wp:positionV>
                <wp:extent cx="6687829" cy="298695"/>
                <wp:effectExtent l="0" t="0" r="17780" b="254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9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CONFIRMATION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margin-left:-48.35pt;margin-top:11.3pt;width:526.6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CONFIRMATION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4BEB8" wp14:editId="43456831">
                <wp:simplePos x="0" y="0"/>
                <wp:positionH relativeFrom="column">
                  <wp:posOffset>-614150</wp:posOffset>
                </wp:positionH>
                <wp:positionV relativeFrom="paragraph">
                  <wp:posOffset>86559</wp:posOffset>
                </wp:positionV>
                <wp:extent cx="6687829" cy="2088107"/>
                <wp:effectExtent l="0" t="0" r="17780" b="266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088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SIGNATURE OF APPLICANT: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DATE: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>POSTION HELD AT 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SIGNATURE OF SECRETARY/CHARIMAN: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DATE: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br/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-48.35pt;margin-top:6.8pt;width:526.6pt;height:16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" fillcolor="window" strokecolor="#d9d9d9" strokeweight=".25pt">
                <v:path arrowok="t"/>
                <v:textbox>
                  <w:txbxContent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SIGNATURE OF APPLICANT: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 xml:space="preserve">DATE: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>POSTION HELD AT 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SIGNATURE OF SECRETARY/CHARIMAN: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DATE: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br/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BB075A" wp14:editId="1A15E296">
                <wp:simplePos x="0" y="0"/>
                <wp:positionH relativeFrom="column">
                  <wp:posOffset>-465455</wp:posOffset>
                </wp:positionH>
                <wp:positionV relativeFrom="paragraph">
                  <wp:posOffset>-226060</wp:posOffset>
                </wp:positionV>
                <wp:extent cx="6715125" cy="4935220"/>
                <wp:effectExtent l="0" t="0" r="28575" b="1778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4935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A103DD" w:rsidRDefault="00412042" w:rsidP="00412042">
                            <w:pPr>
                              <w:jc w:val="center"/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</w:pPr>
                            <w:r w:rsidRPr="00A103DD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BANK ACCOUNT DETAILS</w:t>
                            </w:r>
                            <w:r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– MUST BE A CLUB BANK ACCOUNT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Club Name: 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Name: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Address: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Name: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Account Holders Address: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Number: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Sort Code: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Notes</w:t>
                            </w:r>
                          </w:p>
                          <w:p w:rsidR="00412042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By completing this form you are confirming you wish to have the Manchester Football Association Fund4Football money transferred into the above account.</w:t>
                            </w:r>
                          </w:p>
                          <w:p w:rsidR="00412042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You are required to return this form </w:t>
                            </w:r>
                            <w:r w:rsidRPr="003913BF">
                              <w:rPr>
                                <w:rFonts w:ascii="FS Jack" w:hAnsi="FS Jack"/>
                                <w:b/>
                              </w:rPr>
                              <w:t>with proof of the account holder of the above account.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This can be a copy of statement, blank cheque or copy of debit card. Please remove any sensitive or secure information.</w:t>
                            </w:r>
                          </w:p>
                          <w:p w:rsidR="00412042" w:rsidRPr="00733087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733087">
                              <w:rPr>
                                <w:rFonts w:ascii="FS Jack" w:hAnsi="FS Jack"/>
                              </w:rPr>
                              <w:t>The bank account that funding is to be transferred to must be a club bank account, in the name of the club making the application. Manchester FA will not transfer funds to personal bank accounts.</w:t>
                            </w:r>
                          </w:p>
                          <w:p w:rsidR="00412042" w:rsidRPr="00984D70" w:rsidRDefault="00412042" w:rsidP="00412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The purchase requested within the application must be made within 8 weeks of the funds being received. Once the purchase is made please forward proof of purchase to </w:t>
                            </w:r>
                            <w:hyperlink r:id="rId10" w:history="1">
                              <w:r w:rsidRPr="00031502">
                                <w:rPr>
                                  <w:rStyle w:val="Hyperlink"/>
                                  <w:rFonts w:ascii="FS Jack" w:hAnsi="FS Jack" w:cs="Arial"/>
                                  <w:szCs w:val="24"/>
                                  <w:lang w:val="en-US"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>T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>his</w:t>
                            </w:r>
                            <w:proofErr w:type="gramEnd"/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 must specify the purchase made, total amount and date purchased.</w:t>
                            </w:r>
                          </w:p>
                          <w:p w:rsidR="00412042" w:rsidRPr="00984D70" w:rsidRDefault="00412042" w:rsidP="00412042">
                            <w:pPr>
                              <w:ind w:left="7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 xml:space="preserve">Failure to adhere to the above 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requests will result in the funding being reclaimed by Manchester County FA</w:t>
                            </w: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.</w:t>
                            </w: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0" type="#_x0000_t202" style="position:absolute;margin-left:-36.65pt;margin-top:-17.8pt;width:528.75pt;height:38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412042" w:rsidRPr="00A103DD" w:rsidRDefault="00412042" w:rsidP="00412042">
                      <w:pPr>
                        <w:jc w:val="center"/>
                        <w:rPr>
                          <w:rFonts w:ascii="FS Jack" w:hAnsi="FS Jack"/>
                          <w:b/>
                          <w:u w:val="single"/>
                        </w:rPr>
                      </w:pPr>
                      <w:r w:rsidRPr="00A103DD">
                        <w:rPr>
                          <w:rFonts w:ascii="FS Jack" w:hAnsi="FS Jack"/>
                          <w:b/>
                          <w:u w:val="single"/>
                        </w:rPr>
                        <w:t>BANK ACCOUNT DETAILS</w:t>
                      </w:r>
                      <w:r>
                        <w:rPr>
                          <w:rFonts w:ascii="FS Jack" w:hAnsi="FS Jack"/>
                          <w:b/>
                          <w:u w:val="single"/>
                        </w:rPr>
                        <w:t xml:space="preserve"> – MUST BE A CLUB BANK ACCOUNT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Club Name: 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Name: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Address: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Name: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Account Holders Address: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Number: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Sort Code: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Notes</w:t>
                      </w:r>
                    </w:p>
                    <w:p w:rsidR="00412042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By completing this form you are confirming you wish to have the Manchester Football Association Fund4Football money transferred into the above account.</w:t>
                      </w:r>
                    </w:p>
                    <w:p w:rsidR="00412042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You are required to return this form </w:t>
                      </w:r>
                      <w:r w:rsidRPr="003913BF">
                        <w:rPr>
                          <w:rFonts w:ascii="FS Jack" w:hAnsi="FS Jack"/>
                          <w:b/>
                        </w:rPr>
                        <w:t>with proof of the account holder of the above account.</w:t>
                      </w:r>
                      <w:r>
                        <w:rPr>
                          <w:rFonts w:ascii="FS Jack" w:hAnsi="FS Jack"/>
                        </w:rPr>
                        <w:t xml:space="preserve"> This can be a copy of statement, blank cheque or copy of debit card. Please remove any sensitive or secure information.</w:t>
                      </w:r>
                    </w:p>
                    <w:p w:rsidR="00412042" w:rsidRPr="00733087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733087">
                        <w:rPr>
                          <w:rFonts w:ascii="FS Jack" w:hAnsi="FS Jack"/>
                        </w:rPr>
                        <w:t>The bank account that funding is to be transferred to must be a club bank account, in the name of the club making the application. Manchester FA will not transfer funds to personal bank accounts.</w:t>
                      </w:r>
                    </w:p>
                    <w:p w:rsidR="00412042" w:rsidRPr="00984D70" w:rsidRDefault="00412042" w:rsidP="00412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The purchase requested within the application must be made within 8 weeks of the funds being received. Once the purchase is made please forward proof of purchase to </w:t>
                      </w:r>
                      <w:hyperlink r:id="rId11" w:history="1">
                        <w:r w:rsidRPr="00031502">
                          <w:rPr>
                            <w:rStyle w:val="Hyperlink"/>
                            <w:rFonts w:ascii="FS Jack" w:hAnsi="FS Jack" w:cs="Arial"/>
                            <w:szCs w:val="24"/>
                            <w:lang w:val="en-US"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>T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>his</w:t>
                      </w:r>
                      <w:proofErr w:type="gramEnd"/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 must specify the purchase made, total amount and date purchased.</w:t>
                      </w:r>
                    </w:p>
                    <w:p w:rsidR="00412042" w:rsidRPr="00984D70" w:rsidRDefault="00412042" w:rsidP="00412042">
                      <w:pPr>
                        <w:ind w:left="7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 xml:space="preserve">Failure to adhere to the above 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requests will result in the funding being reclaimed by Manchester County FA</w:t>
                      </w: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.</w:t>
                      </w: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Pr="004A7B01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A254A1" wp14:editId="729590E8">
                <wp:simplePos x="0" y="0"/>
                <wp:positionH relativeFrom="column">
                  <wp:posOffset>-464820</wp:posOffset>
                </wp:positionH>
                <wp:positionV relativeFrom="paragraph">
                  <wp:posOffset>4003040</wp:posOffset>
                </wp:positionV>
                <wp:extent cx="6715125" cy="2000885"/>
                <wp:effectExtent l="0" t="0" r="28575" b="1841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00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PLEASE SEND THIS FORM TO </w:t>
                            </w:r>
                            <w:hyperlink r:id="rId12" w:history="1"/>
                            <w:hyperlink r:id="rId13" w:history="1">
                              <w:r w:rsidRPr="00031502">
                                <w:rPr>
                                  <w:rStyle w:val="Hyperlink"/>
                                  <w:rFonts w:ascii="FS Jack" w:hAnsi="FS Jack"/>
                                  <w:b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 OR VIA POST TO: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466EE9">
                              <w:rPr>
                                <w:rFonts w:ascii="FS Jack" w:hAnsi="FS Jack"/>
                              </w:rPr>
                              <w:t xml:space="preserve">FAO </w:t>
                            </w:r>
                            <w:r>
                              <w:rPr>
                                <w:rFonts w:ascii="FS Jack" w:hAnsi="FS Jack"/>
                              </w:rPr>
                              <w:t>Joel Buckle</w:t>
                            </w:r>
                            <w:r w:rsidRPr="00340955"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</w:rPr>
                              <w:t>Manchester Football Association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 Tennis &amp; Football Centre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 xml:space="preserve">Gate 2, 9 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Sportcity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 xml:space="preserve"> Way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Etihad Campus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M11 3DU</w:t>
                            </w: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1" type="#_x0000_t202" style="position:absolute;margin-left:-36.6pt;margin-top:315.2pt;width:528.75pt;height:15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PLEASE SEND THIS FORM TO </w:t>
                      </w:r>
                      <w:hyperlink r:id="rId14" w:history="1"/>
                      <w:hyperlink r:id="rId15" w:history="1">
                        <w:r w:rsidRPr="00031502">
                          <w:rPr>
                            <w:rStyle w:val="Hyperlink"/>
                            <w:rFonts w:ascii="FS Jack" w:hAnsi="FS Jack"/>
                            <w:b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/>
                          <w:b/>
                        </w:rPr>
                        <w:t xml:space="preserve">  OR VIA POST TO: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  <w:r w:rsidRPr="00466EE9">
                        <w:rPr>
                          <w:rFonts w:ascii="FS Jack" w:hAnsi="FS Jack"/>
                        </w:rPr>
                        <w:t xml:space="preserve">FAO </w:t>
                      </w:r>
                      <w:r>
                        <w:rPr>
                          <w:rFonts w:ascii="FS Jack" w:hAnsi="FS Jack"/>
                        </w:rPr>
                        <w:t>Joel Buckle</w:t>
                      </w:r>
                      <w:r w:rsidRPr="00340955"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</w:rPr>
                        <w:t>Manchester Football Association</w:t>
                      </w:r>
                      <w:r>
                        <w:rPr>
                          <w:rFonts w:ascii="FS Jack" w:hAnsi="FS Jack"/>
                        </w:rPr>
                        <w:br/>
                        <w:t>Manchester Tennis &amp; Football Centre</w:t>
                      </w:r>
                      <w:r>
                        <w:rPr>
                          <w:rFonts w:ascii="FS Jack" w:hAnsi="FS Jack"/>
                        </w:rPr>
                        <w:br/>
                        <w:t xml:space="preserve">Gate 2, 9 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Sportcity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 xml:space="preserve"> Way</w:t>
                      </w:r>
                      <w:r>
                        <w:rPr>
                          <w:rFonts w:ascii="FS Jack" w:hAnsi="FS Jack"/>
                        </w:rPr>
                        <w:br/>
                        <w:t>Etihad Campus</w:t>
                      </w:r>
                      <w:r>
                        <w:rPr>
                          <w:rFonts w:ascii="FS Jack" w:hAnsi="FS Jack"/>
                        </w:rPr>
                        <w:br/>
                        <w:t>Manchester</w:t>
                      </w:r>
                      <w:r>
                        <w:rPr>
                          <w:rFonts w:ascii="FS Jack" w:hAnsi="FS Jack"/>
                        </w:rPr>
                        <w:br/>
                        <w:t>M11 3DU</w:t>
                      </w: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50E1D" wp14:editId="645B55DC">
                <wp:simplePos x="0" y="0"/>
                <wp:positionH relativeFrom="column">
                  <wp:posOffset>-464782</wp:posOffset>
                </wp:positionH>
                <wp:positionV relativeFrom="paragraph">
                  <wp:posOffset>3708371</wp:posOffset>
                </wp:positionV>
                <wp:extent cx="6715125" cy="29527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2" type="#_x0000_t202" style="position:absolute;margin-left:-36.6pt;margin-top:292pt;width:528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D673B8">
      <w:headerReference w:type="default" r:id="rId16"/>
      <w:footerReference w:type="default" r:id="rId17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042" w:rsidRDefault="00412042" w:rsidP="001B14FB">
      <w:r>
        <w:separator/>
      </w:r>
    </w:p>
  </w:endnote>
  <w:endnote w:type="continuationSeparator" w:id="0">
    <w:p w:rsidR="00412042" w:rsidRDefault="00412042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042" w:rsidRDefault="00412042" w:rsidP="001B14FB">
      <w:r>
        <w:separator/>
      </w:r>
    </w:p>
  </w:footnote>
  <w:footnote w:type="continuationSeparator" w:id="0">
    <w:p w:rsidR="00412042" w:rsidRDefault="00412042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D15F9"/>
    <w:multiLevelType w:val="hybridMultilevel"/>
    <w:tmpl w:val="FBCC6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042"/>
    <w:rsid w:val="000D1014"/>
    <w:rsid w:val="000E3977"/>
    <w:rsid w:val="001A6A49"/>
    <w:rsid w:val="001B14FB"/>
    <w:rsid w:val="0025633E"/>
    <w:rsid w:val="002736BD"/>
    <w:rsid w:val="0029298A"/>
    <w:rsid w:val="00380028"/>
    <w:rsid w:val="00412042"/>
    <w:rsid w:val="004C0043"/>
    <w:rsid w:val="005711A8"/>
    <w:rsid w:val="00593BDA"/>
    <w:rsid w:val="006079C5"/>
    <w:rsid w:val="006E3E6F"/>
    <w:rsid w:val="00761AC9"/>
    <w:rsid w:val="007A7294"/>
    <w:rsid w:val="007F216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BA5709"/>
    <w:rsid w:val="00BC3780"/>
    <w:rsid w:val="00C306EA"/>
    <w:rsid w:val="00CC3320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19B2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120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04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120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04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tlocker.co.uk/manchesterfa/" TargetMode="External"/><Relationship Id="rId13" Type="http://schemas.openxmlformats.org/officeDocument/2006/relationships/hyperlink" Target="mailto:Joel.Buckle@ManchesterFA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iscipline@manchesterfa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oel.Buckle@ManchesterF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el.Buckle@ManchesterFA.com" TargetMode="External"/><Relationship Id="rId10" Type="http://schemas.openxmlformats.org/officeDocument/2006/relationships/hyperlink" Target="mailto:Joel.Buckle@ManchesterF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itlocker.co.uk/manchesterfa/" TargetMode="External"/><Relationship Id="rId14" Type="http://schemas.openxmlformats.org/officeDocument/2006/relationships/hyperlink" Target="mailto:discipline@manchesterf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10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1</cp:revision>
  <dcterms:created xsi:type="dcterms:W3CDTF">2018-10-10T11:56:00Z</dcterms:created>
  <dcterms:modified xsi:type="dcterms:W3CDTF">2018-10-10T12:06:00Z</dcterms:modified>
</cp:coreProperties>
</file>