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042" w:rsidRDefault="00412042" w:rsidP="00412042">
      <w:pPr>
        <w:ind w:left="-1276"/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42A48" wp14:editId="7926D3DC">
                <wp:simplePos x="0" y="0"/>
                <wp:positionH relativeFrom="column">
                  <wp:posOffset>-603885</wp:posOffset>
                </wp:positionH>
                <wp:positionV relativeFrom="paragraph">
                  <wp:posOffset>-255270</wp:posOffset>
                </wp:positionV>
                <wp:extent cx="5596890" cy="552450"/>
                <wp:effectExtent l="0" t="0" r="2286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9F008D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>Manchester FA Fund4Football</w:t>
                            </w:r>
                            <w:r w:rsidR="00871A5B"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 xml:space="preserve"> Small Grant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FS Jack" w:hAnsi="FS Jack"/>
                                <w:b/>
                                <w:sz w:val="32"/>
                                <w:szCs w:val="32"/>
                              </w:rPr>
                              <w:t xml:space="preserve">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42A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55pt;margin-top:-20.1pt;width:440.7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" fillcolor="window" strokecolor="#d9d9d9" strokeweight=".5pt">
                <v:path arrowok="t"/>
                <v:textbox>
                  <w:txbxContent>
                    <w:p w:rsidR="00412042" w:rsidRPr="009F008D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>Manchester FA Fund4Football</w:t>
                      </w:r>
                      <w:r w:rsidR="00871A5B"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 xml:space="preserve"> Small Grant</w:t>
                      </w:r>
                      <w:bookmarkStart w:id="1" w:name="_GoBack"/>
                      <w:bookmarkEnd w:id="1"/>
                      <w:r>
                        <w:rPr>
                          <w:rFonts w:ascii="FS Jack" w:hAnsi="FS Jack"/>
                          <w:b/>
                          <w:sz w:val="32"/>
                          <w:szCs w:val="32"/>
                        </w:rPr>
                        <w:t xml:space="preserve"> Application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 xml:space="preserve"> </w:t>
      </w:r>
    </w:p>
    <w:p w:rsidR="00412042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67ACD" wp14:editId="79B20161">
                <wp:simplePos x="0" y="0"/>
                <wp:positionH relativeFrom="column">
                  <wp:posOffset>-603885</wp:posOffset>
                </wp:positionH>
                <wp:positionV relativeFrom="paragraph">
                  <wp:posOffset>160655</wp:posOffset>
                </wp:positionV>
                <wp:extent cx="5596890" cy="1533525"/>
                <wp:effectExtent l="0" t="0" r="2286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A6F3F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CLUB/LEAGUE NAME</w:t>
                            </w:r>
                            <w:r w:rsidRPr="009F008D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ADDRESS: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NAME: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NUMBER: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CONTACT EMAIL: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="00A97A04">
                              <w:rPr>
                                <w:rFonts w:ascii="FS Jack" w:hAnsi="FS Jack"/>
                                <w:b/>
                              </w:rPr>
                              <w:t>CHARTER STANDARD STATUS</w:t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</w:p>
                          <w:p w:rsidR="00412042" w:rsidRPr="009F008D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67ACD" id="Text Box 3" o:spid="_x0000_s1027" type="#_x0000_t202" style="position:absolute;margin-left:-47.55pt;margin-top:12.65pt;width:440.7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" fillcolor="window" strokecolor="#d9d9d9" strokeweight=".25pt">
                <v:path arrowok="t"/>
                <v:textbox>
                  <w:txbxContent>
                    <w:p w:rsidR="00412042" w:rsidRPr="00DA6F3F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CLUB/LEAGUE NAME</w:t>
                      </w:r>
                      <w:r w:rsidRPr="009F008D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ADDRESS: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NAME: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NUMBER: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CONTACT EMAIL: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="00A97A04">
                        <w:rPr>
                          <w:rFonts w:ascii="FS Jack" w:hAnsi="FS Jack"/>
                          <w:b/>
                        </w:rPr>
                        <w:t>CHARTER STANDARD STATUS</w:t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</w:p>
                    <w:p w:rsidR="00412042" w:rsidRPr="009F008D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356"/>
        </w:tabs>
        <w:rPr>
          <w:rFonts w:ascii="FS Jack" w:hAnsi="FS Jack"/>
        </w:rPr>
      </w:pPr>
      <w:r>
        <w:rPr>
          <w:rFonts w:ascii="FS Jack" w:hAnsi="FS Jack"/>
        </w:rPr>
        <w:tab/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A97A04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5499D7" wp14:editId="5A9E9A5B">
                <wp:simplePos x="0" y="0"/>
                <wp:positionH relativeFrom="column">
                  <wp:posOffset>-601980</wp:posOffset>
                </wp:positionH>
                <wp:positionV relativeFrom="paragraph">
                  <wp:posOffset>84455</wp:posOffset>
                </wp:positionV>
                <wp:extent cx="5596890" cy="1533525"/>
                <wp:effectExtent l="0" t="0" r="2286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89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97A04" w:rsidRDefault="00A97A04" w:rsidP="00A97A04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SITE DETAILS -</w:t>
                            </w:r>
                          </w:p>
                          <w:p w:rsidR="00A97A04" w:rsidRDefault="00A97A04" w:rsidP="00A97A04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ADDRESS: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SITE</w:t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 xml:space="preserve"> NAME: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STREET</w:t>
                            </w:r>
                            <w:r w:rsidRPr="00DA6F3F">
                              <w:rPr>
                                <w:rFonts w:ascii="FS Jack" w:hAnsi="FS Jack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TOWN/CITY</w:t>
                            </w:r>
                          </w:p>
                          <w:p w:rsidR="00A97A04" w:rsidRPr="00A97A04" w:rsidRDefault="00A97A04" w:rsidP="00A97A04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POSTCODE:</w:t>
                            </w:r>
                            <w:r w:rsidRPr="0034095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</w:t>
                            </w:r>
                          </w:p>
                          <w:p w:rsidR="00A97A04" w:rsidRPr="009F008D" w:rsidRDefault="00A97A04" w:rsidP="00A97A04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99D7" id="Text Box 11" o:spid="_x0000_s1028" type="#_x0000_t202" style="position:absolute;margin-left:-47.4pt;margin-top:6.65pt;width:440.7pt;height:1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" fillcolor="window" strokecolor="#d9d9d9" strokeweight=".25pt">
                <v:path arrowok="t"/>
                <v:textbox>
                  <w:txbxContent>
                    <w:p w:rsidR="00A97A04" w:rsidRDefault="00A97A04" w:rsidP="00A97A04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SITE DETAILS -</w:t>
                      </w:r>
                    </w:p>
                    <w:p w:rsidR="00A97A04" w:rsidRDefault="00A97A04" w:rsidP="00A97A04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DA6F3F">
                        <w:rPr>
                          <w:rFonts w:ascii="FS Jack" w:hAnsi="FS Jack"/>
                          <w:b/>
                        </w:rPr>
                        <w:t>ADDRESS: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b/>
                        </w:rPr>
                        <w:t>SITE</w:t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 xml:space="preserve"> NAME: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b/>
                        </w:rPr>
                        <w:t>STREET</w:t>
                      </w:r>
                      <w:r w:rsidRPr="00DA6F3F">
                        <w:rPr>
                          <w:rFonts w:ascii="FS Jack" w:hAnsi="FS Jack"/>
                          <w:b/>
                        </w:rPr>
                        <w:t>:</w:t>
                      </w:r>
                      <w:r>
                        <w:rPr>
                          <w:rFonts w:ascii="FS Jack" w:hAnsi="FS Jack"/>
                          <w:b/>
                        </w:rPr>
                        <w:t xml:space="preserve"> 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b/>
                        </w:rPr>
                        <w:t>TOWN/CITY</w:t>
                      </w:r>
                    </w:p>
                    <w:p w:rsidR="00A97A04" w:rsidRPr="00A97A04" w:rsidRDefault="00A97A04" w:rsidP="00A97A04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POSTCODE:</w:t>
                      </w:r>
                      <w:r w:rsidRPr="00340955">
                        <w:rPr>
                          <w:rFonts w:ascii="FS Jack" w:hAnsi="FS Jack"/>
                          <w:i/>
                          <w:color w:val="808080"/>
                        </w:rPr>
                        <w:t xml:space="preserve"> </w:t>
                      </w:r>
                    </w:p>
                    <w:p w:rsidR="00A97A04" w:rsidRPr="009F008D" w:rsidRDefault="00A97A04" w:rsidP="00A97A04">
                      <w:pPr>
                        <w:rPr>
                          <w:rFonts w:ascii="FS Jack" w:hAnsi="FS J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A97A04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24AF6" wp14:editId="29E2A186">
                <wp:simplePos x="0" y="0"/>
                <wp:positionH relativeFrom="column">
                  <wp:posOffset>-603885</wp:posOffset>
                </wp:positionH>
                <wp:positionV relativeFrom="paragraph">
                  <wp:posOffset>-3175</wp:posOffset>
                </wp:positionV>
                <wp:extent cx="6715125" cy="29527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PRODUCT OR SERVICE THAT WILL BE PURCHASED WITH THE FUNDS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4AF6" id="Text Box 1" o:spid="_x0000_s1029" type="#_x0000_t202" style="position:absolute;margin-left:-47.55pt;margin-top:-.25pt;width:528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PRODUCT OR SERVICE THAT WILL BE PURCHASED WITH THE FUNDS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Pr="004A7B01" w:rsidRDefault="00A97A04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75186" wp14:editId="6CAF61A9">
                <wp:simplePos x="0" y="0"/>
                <wp:positionH relativeFrom="column">
                  <wp:posOffset>-600501</wp:posOffset>
                </wp:positionH>
                <wp:positionV relativeFrom="paragraph">
                  <wp:posOffset>108831</wp:posOffset>
                </wp:positionV>
                <wp:extent cx="6715125" cy="3562066"/>
                <wp:effectExtent l="0" t="0" r="28575" b="196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3562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A97A04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(PITCH IMPROVEMENTS, REPAIRS, STORAGE, GROUNDS MAINTENANCE)</w:t>
                            </w:r>
                          </w:p>
                          <w:p w:rsidR="00A97A04" w:rsidRDefault="00A97A04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A97A04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</w:t>
                            </w:r>
                            <w:r w:rsidR="0009074B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with evidence for the need of investment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note general facility costs and hire will not be</w:t>
                            </w:r>
                            <w:r w:rsidR="0009074B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 funded. </w:t>
                            </w:r>
                          </w:p>
                          <w:p w:rsidR="0009074B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5186" id="Text Box 6" o:spid="_x0000_s1030" type="#_x0000_t202" style="position:absolute;margin-left:-47.3pt;margin-top:8.55pt;width:528.75pt;height:28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" fillcolor="window" strokecolor="#d9d9d9" strokeweight="1pt">
                <v:path arrowok="t"/>
                <v:textbox>
                  <w:txbxContent>
                    <w:p w:rsidR="00412042" w:rsidRDefault="00A97A04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(PITCH IMPROVEMENTS, REPAIRS, STORAGE, GROUNDS MAINTENANCE)</w:t>
                      </w:r>
                    </w:p>
                    <w:p w:rsidR="00A97A04" w:rsidRDefault="00A97A04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A97A04" w:rsidP="00412042">
                      <w:pPr>
                        <w:rPr>
                          <w:rFonts w:ascii="FS Jack" w:hAnsi="FS Jack"/>
                        </w:rPr>
                      </w:pP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</w:t>
                      </w:r>
                      <w:r w:rsidR="0009074B">
                        <w:rPr>
                          <w:rFonts w:ascii="FS Jack" w:hAnsi="FS Jack"/>
                          <w:i/>
                          <w:color w:val="808080"/>
                        </w:rPr>
                        <w:t xml:space="preserve"> with evidence for the need of investment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Please</w:t>
                      </w:r>
                      <w:proofErr w:type="gramEnd"/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 note general facility costs and hire will not be</w:t>
                      </w:r>
                      <w:r w:rsidR="0009074B">
                        <w:rPr>
                          <w:rFonts w:ascii="FS Jack" w:hAnsi="FS Jack"/>
                          <w:i/>
                          <w:color w:val="808080"/>
                        </w:rPr>
                        <w:t xml:space="preserve"> funded. </w:t>
                      </w:r>
                    </w:p>
                    <w:p w:rsidR="0009074B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Pr="004A7B01" w:rsidRDefault="00412042" w:rsidP="00412042">
      <w:pPr>
        <w:rPr>
          <w:rFonts w:ascii="FS Jack" w:hAnsi="FS Jack"/>
        </w:rPr>
      </w:pPr>
    </w:p>
    <w:p w:rsidR="00412042" w:rsidRPr="004A7B01" w:rsidRDefault="00412042" w:rsidP="00412042">
      <w:pPr>
        <w:rPr>
          <w:rFonts w:ascii="FS Jack" w:hAnsi="FS Jack"/>
        </w:rPr>
      </w:pPr>
    </w:p>
    <w:p w:rsidR="00412042" w:rsidRDefault="00412042" w:rsidP="00412042">
      <w:pPr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A97A04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29B50" wp14:editId="6A5D1437">
                <wp:simplePos x="0" y="0"/>
                <wp:positionH relativeFrom="column">
                  <wp:posOffset>-571500</wp:posOffset>
                </wp:positionH>
                <wp:positionV relativeFrom="paragraph">
                  <wp:posOffset>-211455</wp:posOffset>
                </wp:positionV>
                <wp:extent cx="6715125" cy="3561715"/>
                <wp:effectExtent l="0" t="0" r="28575" b="1968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3561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97A04" w:rsidRDefault="00A97A04" w:rsidP="00A97A04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QUOTATIONS </w:t>
                            </w:r>
                          </w:p>
                          <w:p w:rsidR="00A97A04" w:rsidRDefault="00A97A04" w:rsidP="00A97A04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A97A04" w:rsidRPr="00D97083" w:rsidRDefault="00A97A04" w:rsidP="00A97A04">
                            <w:pPr>
                              <w:rPr>
                                <w:rFonts w:ascii="FS Jack" w:hAnsi="FS Jack"/>
                              </w:rPr>
                            </w:pP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provide two like-for-like quotations for the investment that you are looking to carry out. The lowest quotation will be considered during the selection process.</w:t>
                            </w:r>
                            <w:r w:rsidRPr="00D97083"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</w:p>
                          <w:p w:rsidR="00A97A04" w:rsidRPr="00D65CD8" w:rsidRDefault="00A97A04" w:rsidP="00A97A04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9B50" id="Text Box 12" o:spid="_x0000_s1031" type="#_x0000_t202" style="position:absolute;margin-left:-45pt;margin-top:-16.65pt;width:528.75pt;height:28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" fillcolor="window" strokecolor="#d9d9d9" strokeweight="1pt">
                <v:path arrowok="t"/>
                <v:textbox>
                  <w:txbxContent>
                    <w:p w:rsidR="00A97A04" w:rsidRDefault="00A97A04" w:rsidP="00A97A04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QUOTATIONS </w:t>
                      </w:r>
                    </w:p>
                    <w:p w:rsidR="00A97A04" w:rsidRDefault="00A97A04" w:rsidP="00A97A04">
                      <w:pPr>
                        <w:rPr>
                          <w:rFonts w:ascii="FS Jack" w:hAnsi="FS Jack"/>
                        </w:rPr>
                      </w:pPr>
                    </w:p>
                    <w:p w:rsidR="00A97A04" w:rsidRPr="00D97083" w:rsidRDefault="00A97A04" w:rsidP="00A97A04">
                      <w:pPr>
                        <w:rPr>
                          <w:rFonts w:ascii="FS Jack" w:hAnsi="FS Jack"/>
                        </w:rPr>
                      </w:pP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provide two like-for-like quotations for the investment that you are looking to carry out. The lowest quotation will be considered during the selection process.</w:t>
                      </w:r>
                      <w:r w:rsidRPr="00D97083">
                        <w:rPr>
                          <w:rFonts w:ascii="FS Jack" w:hAnsi="FS Jack"/>
                        </w:rPr>
                        <w:t xml:space="preserve"> </w:t>
                      </w:r>
                    </w:p>
                    <w:p w:rsidR="00A97A04" w:rsidRPr="00D65CD8" w:rsidRDefault="00A97A04" w:rsidP="00A97A04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DD7F1D" wp14:editId="3F623C0C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7F1D" id="Text Box 15" o:spid="_x0000_s1032" type="#_x0000_t202" style="position:absolute;margin-left:44.25pt;margin-top:639.45pt;width:528.75pt;height:9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vqcg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CtYBvq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A68143" wp14:editId="2CB9A635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8143" id="Text Box 14" o:spid="_x0000_s1033" type="#_x0000_t202" style="position:absolute;margin-left:44.25pt;margin-top:639.45pt;width:528.75pt;height:9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DjkAt8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A01F0" wp14:editId="0B99475B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01F0" id="Text Box 13" o:spid="_x0000_s1034" type="#_x0000_t202" style="position:absolute;margin-left:44.25pt;margin-top:639.45pt;width:528.75pt;height: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32881" wp14:editId="1B45AA6B">
                <wp:simplePos x="0" y="0"/>
                <wp:positionH relativeFrom="column">
                  <wp:posOffset>561975</wp:posOffset>
                </wp:positionH>
                <wp:positionV relativeFrom="paragraph">
                  <wp:posOffset>8121015</wp:posOffset>
                </wp:positionV>
                <wp:extent cx="6715125" cy="1254125"/>
                <wp:effectExtent l="0" t="0" r="28575" b="222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FACILITY INVESTMENT </w:t>
                            </w:r>
                            <w:r>
                              <w:rPr>
                                <w:rFonts w:ascii="FS Jack" w:hAnsi="FS Jack"/>
                              </w:rPr>
                              <w:t>(IMPROVEMENTS, AD-HOC REPAIRS, EMERGENCY PITCH HIRE)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 the investment required along with quotation. Please note general facility costs and hire will not be funded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D97083">
                              <w:rPr>
                                <w:rFonts w:ascii="FS Jack" w:hAnsi="FS Jack"/>
                                <w:b/>
                              </w:rPr>
                              <w:t>COST: £</w:t>
                            </w: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2881" id="Text Box 10" o:spid="_x0000_s1035" type="#_x0000_t202" style="position:absolute;margin-left:44.25pt;margin-top:639.45pt;width:528.75pt;height:9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" fillcolor="window" strokecolor="#d9d9d9" strokeweight="1pt">
                <v:path arrowok="t"/>
                <v:textbox>
                  <w:txbxContent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FACILITY INVESTMENT </w:t>
                      </w:r>
                      <w:r>
                        <w:rPr>
                          <w:rFonts w:ascii="FS Jack" w:hAnsi="FS Jack"/>
                        </w:rPr>
                        <w:t>(IMPROVEMENTS, AD-HOC REPAIRS, EMERGENCY PITCH HIRE)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 the investment required along with quotation. Please note general facility costs and hire will not be funded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 w:rsidRPr="00D97083">
                        <w:rPr>
                          <w:rFonts w:ascii="FS Jack" w:hAnsi="FS Jack"/>
                          <w:b/>
                        </w:rPr>
                        <w:t>COST: £</w:t>
                      </w: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</w:rPr>
        <w:tab/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A97A04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259970" wp14:editId="017C1A62">
                <wp:simplePos x="0" y="0"/>
                <wp:positionH relativeFrom="column">
                  <wp:posOffset>-555947</wp:posOffset>
                </wp:positionH>
                <wp:positionV relativeFrom="paragraph">
                  <wp:posOffset>130175</wp:posOffset>
                </wp:positionV>
                <wp:extent cx="6715125" cy="3561715"/>
                <wp:effectExtent l="0" t="0" r="28575" b="196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3561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97A04" w:rsidRDefault="00A97A04" w:rsidP="00A97A04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Statutory Agency Permissions</w:t>
                            </w:r>
                          </w:p>
                          <w:p w:rsidR="00A97A04" w:rsidRDefault="00A97A04" w:rsidP="00A97A04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A97A04" w:rsidRPr="00D65CD8" w:rsidRDefault="00A97A04" w:rsidP="00A97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Does your planned investment require any permission from statutory agencies? Please </w:t>
                            </w:r>
                            <w:r w:rsidR="00755466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provide evidence of this.</w:t>
                            </w:r>
                          </w:p>
                          <w:p w:rsidR="00A97A04" w:rsidRPr="00D65CD8" w:rsidRDefault="00A97A04" w:rsidP="00A97A0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9970" id="Text Box 17" o:spid="_x0000_s1036" type="#_x0000_t202" style="position:absolute;margin-left:-43.8pt;margin-top:10.25pt;width:528.75pt;height:28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" fillcolor="window" strokecolor="#d9d9d9" strokeweight="1pt">
                <v:path arrowok="t"/>
                <v:textbox>
                  <w:txbxContent>
                    <w:p w:rsidR="00A97A04" w:rsidRDefault="00A97A04" w:rsidP="00A97A04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Statutory Agency Permissions</w:t>
                      </w:r>
                    </w:p>
                    <w:p w:rsidR="00A97A04" w:rsidRDefault="00A97A04" w:rsidP="00A97A04">
                      <w:pPr>
                        <w:rPr>
                          <w:rFonts w:ascii="FS Jack" w:hAnsi="FS Jack"/>
                        </w:rPr>
                      </w:pPr>
                    </w:p>
                    <w:p w:rsidR="00A97A04" w:rsidRPr="00D65CD8" w:rsidRDefault="00A97A04" w:rsidP="00A97A04">
                      <w:pPr>
                        <w:rPr>
                          <w:b/>
                        </w:rPr>
                      </w:pP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 xml:space="preserve">Does your planned investment require any permission from statutory agencies? Please </w:t>
                      </w:r>
                      <w:r w:rsidR="00755466">
                        <w:rPr>
                          <w:rFonts w:ascii="FS Jack" w:hAnsi="FS Jack"/>
                          <w:i/>
                          <w:color w:val="808080"/>
                        </w:rPr>
                        <w:t>provide evidence of this.</w:t>
                      </w:r>
                    </w:p>
                    <w:p w:rsidR="00A97A04" w:rsidRPr="00D65CD8" w:rsidRDefault="00A97A04" w:rsidP="00A97A0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755466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E2E095" wp14:editId="1DCE977C">
                <wp:simplePos x="0" y="0"/>
                <wp:positionH relativeFrom="column">
                  <wp:posOffset>-567055</wp:posOffset>
                </wp:positionH>
                <wp:positionV relativeFrom="paragraph">
                  <wp:posOffset>-330835</wp:posOffset>
                </wp:positionV>
                <wp:extent cx="6715125" cy="3561715"/>
                <wp:effectExtent l="0" t="0" r="28575" b="196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3561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55466" w:rsidRDefault="00755466" w:rsidP="00755466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GROUNDS MAINTENANCE EQUIPMENT (Storage, Insurance, Maintenance)</w:t>
                            </w:r>
                          </w:p>
                          <w:p w:rsidR="00755466" w:rsidRDefault="00755466" w:rsidP="007554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755466" w:rsidRDefault="00755466" w:rsidP="00755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Manchester FA expects that grounds maintenance equipment is securely stored, maintained in line with manufacturer’s recommendations and covered under contents insurance.</w:t>
                            </w:r>
                            <w:r w:rsidRPr="00D65CD8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55466" w:rsidRPr="0009074B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755466" w:rsidRPr="0009074B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074B">
                              <w:rPr>
                                <w:rFonts w:ascii="FS Jack" w:hAnsi="FS Jack"/>
                                <w:b/>
                              </w:rPr>
                              <w:t>To be eligible for a grant your equipment must be:</w:t>
                            </w:r>
                          </w:p>
                          <w:p w:rsidR="00852352" w:rsidRPr="0009074B" w:rsidRDefault="00852352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755466" w:rsidRPr="0009074B" w:rsidRDefault="00755466" w:rsidP="00755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074B">
                              <w:rPr>
                                <w:rFonts w:ascii="FS Jack" w:hAnsi="FS Jack"/>
                                <w:b/>
                              </w:rPr>
                              <w:t>Covered by suitable contents insurance</w:t>
                            </w:r>
                          </w:p>
                          <w:p w:rsidR="00755466" w:rsidRPr="0009074B" w:rsidRDefault="00755466" w:rsidP="00755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074B">
                              <w:rPr>
                                <w:rFonts w:ascii="FS Jack" w:hAnsi="FS Jack"/>
                                <w:b/>
                              </w:rPr>
                              <w:t>Only used by suitably trained personnel, over the age of 18</w:t>
                            </w:r>
                          </w:p>
                          <w:p w:rsidR="00755466" w:rsidRPr="0009074B" w:rsidRDefault="00755466" w:rsidP="007554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074B">
                              <w:rPr>
                                <w:rFonts w:ascii="FS Jack" w:hAnsi="FS Jack"/>
                                <w:b/>
                              </w:rPr>
                              <w:t>Maintained and serviced in accordance with the manufacturer’s recommendations.</w:t>
                            </w:r>
                          </w:p>
                          <w:p w:rsidR="00755466" w:rsidRPr="0009074B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755466" w:rsidRPr="0009074B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074B">
                              <w:rPr>
                                <w:rFonts w:ascii="FS Jack" w:hAnsi="FS Jack"/>
                                <w:b/>
                              </w:rPr>
                              <w:t>Please provide evidence of how the above will be met.</w:t>
                            </w:r>
                          </w:p>
                          <w:p w:rsidR="00755466" w:rsidRPr="0009074B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755466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09074B">
                              <w:rPr>
                                <w:rFonts w:ascii="FS Jack" w:hAnsi="FS Jack"/>
                                <w:b/>
                              </w:rPr>
                              <w:t>Please also evidence where the equipment will be stored.</w:t>
                            </w:r>
                          </w:p>
                          <w:p w:rsidR="0009074B" w:rsidRDefault="0009074B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09074B" w:rsidRPr="0009074B" w:rsidRDefault="0009074B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Is the equipment new or previously owned?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E095" id="Text Box 19" o:spid="_x0000_s1037" type="#_x0000_t202" style="position:absolute;margin-left:-44.65pt;margin-top:-26.05pt;width:528.75pt;height:28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" fillcolor="window" strokecolor="#d9d9d9" strokeweight="1pt">
                <v:path arrowok="t"/>
                <v:textbox>
                  <w:txbxContent>
                    <w:p w:rsidR="00755466" w:rsidRDefault="00755466" w:rsidP="00755466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GROUNDS MAINTENANCE EQUIPMENT (Storage, Insurance, Maintenance)</w:t>
                      </w:r>
                    </w:p>
                    <w:p w:rsidR="00755466" w:rsidRDefault="00755466" w:rsidP="00755466">
                      <w:pPr>
                        <w:rPr>
                          <w:rFonts w:ascii="FS Jack" w:hAnsi="FS Jack"/>
                        </w:rPr>
                      </w:pPr>
                    </w:p>
                    <w:p w:rsidR="00755466" w:rsidRDefault="00755466" w:rsidP="00755466">
                      <w:pPr>
                        <w:rPr>
                          <w:b/>
                        </w:rPr>
                      </w:pP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Manchester FA expects that grounds maintenance equipment is securely stored, maintained in line with manufacturer’s recommendations and covered under contents insurance.</w:t>
                      </w:r>
                      <w:r w:rsidRPr="00D65CD8">
                        <w:rPr>
                          <w:b/>
                        </w:rPr>
                        <w:t xml:space="preserve"> </w:t>
                      </w:r>
                    </w:p>
                    <w:p w:rsidR="00755466" w:rsidRPr="0009074B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755466" w:rsidRPr="0009074B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  <w:r w:rsidRPr="0009074B">
                        <w:rPr>
                          <w:rFonts w:ascii="FS Jack" w:hAnsi="FS Jack"/>
                          <w:b/>
                        </w:rPr>
                        <w:t>To be eligible for a grant your equipment must be:</w:t>
                      </w:r>
                    </w:p>
                    <w:p w:rsidR="00852352" w:rsidRPr="0009074B" w:rsidRDefault="00852352" w:rsidP="007554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755466" w:rsidRPr="0009074B" w:rsidRDefault="00755466" w:rsidP="00755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S Jack" w:hAnsi="FS Jack"/>
                          <w:b/>
                        </w:rPr>
                      </w:pPr>
                      <w:r w:rsidRPr="0009074B">
                        <w:rPr>
                          <w:rFonts w:ascii="FS Jack" w:hAnsi="FS Jack"/>
                          <w:b/>
                        </w:rPr>
                        <w:t>Covered by suitable contents insurance</w:t>
                      </w:r>
                    </w:p>
                    <w:p w:rsidR="00755466" w:rsidRPr="0009074B" w:rsidRDefault="00755466" w:rsidP="00755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S Jack" w:hAnsi="FS Jack"/>
                          <w:b/>
                        </w:rPr>
                      </w:pPr>
                      <w:r w:rsidRPr="0009074B">
                        <w:rPr>
                          <w:rFonts w:ascii="FS Jack" w:hAnsi="FS Jack"/>
                          <w:b/>
                        </w:rPr>
                        <w:t>Only used by suitably trained personnel, over the age of 18</w:t>
                      </w:r>
                    </w:p>
                    <w:p w:rsidR="00755466" w:rsidRPr="0009074B" w:rsidRDefault="00755466" w:rsidP="007554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FS Jack" w:hAnsi="FS Jack"/>
                          <w:b/>
                        </w:rPr>
                      </w:pPr>
                      <w:r w:rsidRPr="0009074B">
                        <w:rPr>
                          <w:rFonts w:ascii="FS Jack" w:hAnsi="FS Jack"/>
                          <w:b/>
                        </w:rPr>
                        <w:t>Maintained and serviced in accordance with the manufacturer’s recommendations.</w:t>
                      </w:r>
                    </w:p>
                    <w:p w:rsidR="00755466" w:rsidRPr="0009074B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755466" w:rsidRPr="0009074B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  <w:r w:rsidRPr="0009074B">
                        <w:rPr>
                          <w:rFonts w:ascii="FS Jack" w:hAnsi="FS Jack"/>
                          <w:b/>
                        </w:rPr>
                        <w:t>Please provide evidence of how the above will be met.</w:t>
                      </w:r>
                    </w:p>
                    <w:p w:rsidR="00755466" w:rsidRPr="0009074B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755466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  <w:r w:rsidRPr="0009074B">
                        <w:rPr>
                          <w:rFonts w:ascii="FS Jack" w:hAnsi="FS Jack"/>
                          <w:b/>
                        </w:rPr>
                        <w:t>Please also evidence where the equipment will be stored.</w:t>
                      </w:r>
                    </w:p>
                    <w:p w:rsidR="0009074B" w:rsidRDefault="0009074B" w:rsidP="007554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09074B" w:rsidRPr="0009074B" w:rsidRDefault="0009074B" w:rsidP="00755466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Is the equipment new or previously owned?</w:t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A97A04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35ED8" wp14:editId="3ABA8772">
                <wp:simplePos x="0" y="0"/>
                <wp:positionH relativeFrom="column">
                  <wp:posOffset>-662940</wp:posOffset>
                </wp:positionH>
                <wp:positionV relativeFrom="paragraph">
                  <wp:posOffset>158750</wp:posOffset>
                </wp:positionV>
                <wp:extent cx="6715125" cy="295275"/>
                <wp:effectExtent l="0" t="0" r="2857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BREAKDOWN OF THE APPLICATION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5ED8" id="Text Box 24" o:spid="_x0000_s1038" type="#_x0000_t202" style="position:absolute;margin-left:-52.2pt;margin-top:12.5pt;width:528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BREAKDOWN OF THE APPLICATION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A97A04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73A904" wp14:editId="7827D8BD">
                <wp:simplePos x="0" y="0"/>
                <wp:positionH relativeFrom="column">
                  <wp:posOffset>-663575</wp:posOffset>
                </wp:positionH>
                <wp:positionV relativeFrom="paragraph">
                  <wp:posOffset>102235</wp:posOffset>
                </wp:positionV>
                <wp:extent cx="6715125" cy="1254125"/>
                <wp:effectExtent l="0" t="0" r="28575" b="222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25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TOTAL AMOUNT REQUIRED: </w:t>
                            </w:r>
                            <w:r>
                              <w:rPr>
                                <w:rFonts w:ascii="FS Jack" w:hAnsi="FS Jack"/>
                              </w:rPr>
                              <w:t>£</w:t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>
                              <w:rPr>
                                <w:rFonts w:ascii="FS Jack" w:hAnsi="FS Jack"/>
                              </w:rPr>
                              <w:tab/>
                            </w:r>
                            <w:r w:rsidRPr="00CD1B95">
                              <w:rPr>
                                <w:rFonts w:ascii="FS Jack" w:hAnsi="FS Jack"/>
                                <w:b/>
                              </w:rPr>
                              <w:t>CONTRIBUTION BY CLUB: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£</w:t>
                            </w:r>
                          </w:p>
                          <w:p w:rsidR="00412042" w:rsidRPr="00CD1B95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8B3C5C" w:rsidRDefault="008B3C5C" w:rsidP="004120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IS THIS APPLICATION SUPPORTING A FOOTBALL FOUNDATION SMALL GRANTS FUND APPLICATION?</w:t>
                            </w:r>
                          </w:p>
                          <w:p w:rsidR="00412042" w:rsidRPr="00D65CD8" w:rsidRDefault="008B3C5C" w:rsidP="004120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YES/NO</w:t>
                            </w:r>
                            <w:r w:rsidR="00412042"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A904" id="Text Box 25" o:spid="_x0000_s1039" type="#_x0000_t202" style="position:absolute;margin-left:-52.25pt;margin-top:8.05pt;width:528.75pt;height:9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" fillcolor="window" strokecolor="#d9d9d9" strokeweight="1pt">
                <v:path arrowok="t"/>
                <v:textbox>
                  <w:txbxContent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TOTAL AMOUNT REQUIRED: </w:t>
                      </w:r>
                      <w:r>
                        <w:rPr>
                          <w:rFonts w:ascii="FS Jack" w:hAnsi="FS Jack"/>
                        </w:rPr>
                        <w:t>£</w:t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>
                        <w:rPr>
                          <w:rFonts w:ascii="FS Jack" w:hAnsi="FS Jack"/>
                        </w:rPr>
                        <w:tab/>
                      </w:r>
                      <w:r w:rsidRPr="00CD1B95">
                        <w:rPr>
                          <w:rFonts w:ascii="FS Jack" w:hAnsi="FS Jack"/>
                          <w:b/>
                        </w:rPr>
                        <w:t>CONTRIBUTION BY CLUB:</w:t>
                      </w:r>
                      <w:r>
                        <w:rPr>
                          <w:rFonts w:ascii="FS Jack" w:hAnsi="FS Jack"/>
                        </w:rPr>
                        <w:t xml:space="preserve"> £</w:t>
                      </w:r>
                    </w:p>
                    <w:p w:rsidR="00412042" w:rsidRPr="00CD1B95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8B3C5C" w:rsidRDefault="008B3C5C" w:rsidP="0041204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IS THIS APPLICATION SUPPORTING A FOOTBALL FOUNDATION SMALL GRANTS FUND APPLICATION?</w:t>
                      </w:r>
                    </w:p>
                    <w:p w:rsidR="00412042" w:rsidRPr="00D65CD8" w:rsidRDefault="008B3C5C" w:rsidP="0041204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YES/NO</w:t>
                      </w:r>
                      <w:r w:rsidR="00412042"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A97A04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9DAF58" wp14:editId="515C904B">
                <wp:simplePos x="0" y="0"/>
                <wp:positionH relativeFrom="column">
                  <wp:posOffset>-663575</wp:posOffset>
                </wp:positionH>
                <wp:positionV relativeFrom="paragraph">
                  <wp:posOffset>57150</wp:posOffset>
                </wp:positionV>
                <wp:extent cx="6715125" cy="295275"/>
                <wp:effectExtent l="0" t="0" r="285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SUPPORTING INFORMATION FOR FUNDING REQUEST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F58" id="Text Box 27" o:spid="_x0000_s1040" type="#_x0000_t202" style="position:absolute;margin-left:-52.25pt;margin-top:4.5pt;width:528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SUPPORTING INFORMATION FOR FUNDING REQUEST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A97A04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8440E" wp14:editId="78B7C365">
                <wp:simplePos x="0" y="0"/>
                <wp:positionH relativeFrom="column">
                  <wp:posOffset>-662940</wp:posOffset>
                </wp:positionH>
                <wp:positionV relativeFrom="paragraph">
                  <wp:posOffset>168910</wp:posOffset>
                </wp:positionV>
                <wp:extent cx="6715125" cy="1828800"/>
                <wp:effectExtent l="0" t="0" r="28575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7D2F85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WHY SHOULD YOUR CLUB BE AWARDED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Please specify</w:t>
                            </w:r>
                            <w:r w:rsidRPr="007D2F85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440E" id="Text Box 26" o:spid="_x0000_s1041" type="#_x0000_t202" style="position:absolute;margin-left:-52.2pt;margin-top:13.3pt;width:528.7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" fillcolor="window" strokecolor="#d9d9d9" strokeweight=".25pt">
                <v:path arrowok="t"/>
                <v:textbox>
                  <w:txbxContent>
                    <w:p w:rsidR="00412042" w:rsidRPr="007D2F85" w:rsidRDefault="00412042" w:rsidP="00412042">
                      <w:pPr>
                        <w:spacing w:before="120"/>
                        <w:rPr>
                          <w:rFonts w:ascii="FS Jack" w:hAnsi="FS Jack"/>
                          <w:i/>
                          <w:color w:val="808080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WHY SHOULD YOUR CLUB BE AWARDED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Please specify</w:t>
                      </w:r>
                      <w:r w:rsidRPr="007D2F85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755466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A9F4F1" wp14:editId="7F26B563">
                <wp:simplePos x="0" y="0"/>
                <wp:positionH relativeFrom="column">
                  <wp:posOffset>-643255</wp:posOffset>
                </wp:positionH>
                <wp:positionV relativeFrom="paragraph">
                  <wp:posOffset>-159385</wp:posOffset>
                </wp:positionV>
                <wp:extent cx="6715125" cy="2221865"/>
                <wp:effectExtent l="0" t="0" r="28575" b="260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55466" w:rsidRPr="001A045C" w:rsidRDefault="00755466" w:rsidP="00755466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HOW THIS FUNDING WILL IMPACT PARTICIPATION IN YOUR CLUB?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755466" w:rsidRPr="00D97083" w:rsidRDefault="00755466" w:rsidP="00755466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755466" w:rsidRPr="00D97083" w:rsidRDefault="00755466" w:rsidP="00755466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755466" w:rsidRPr="00D65CD8" w:rsidRDefault="00755466" w:rsidP="00755466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9F4F1" id="Text Box 28" o:spid="_x0000_s1042" type="#_x0000_t202" style="position:absolute;margin-left:-50.65pt;margin-top:-12.55pt;width:528.75pt;height:17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" fillcolor="window" strokecolor="#d9d9d9" strokeweight="1pt">
                <v:path arrowok="t"/>
                <v:textbox>
                  <w:txbxContent>
                    <w:p w:rsidR="00755466" w:rsidRPr="001A045C" w:rsidRDefault="00755466" w:rsidP="00755466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HOW THIS FUNDING WILL IMPACT PARTICIPATION IN YOUR CLUB?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755466" w:rsidRPr="00D97083" w:rsidRDefault="00755466" w:rsidP="00755466">
                      <w:pPr>
                        <w:rPr>
                          <w:rFonts w:ascii="FS Jack" w:hAnsi="FS Jack"/>
                        </w:rPr>
                      </w:pPr>
                    </w:p>
                    <w:p w:rsidR="00755466" w:rsidRPr="00D97083" w:rsidRDefault="00755466" w:rsidP="00755466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755466" w:rsidRPr="00D65CD8" w:rsidRDefault="00755466" w:rsidP="00755466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81E056" wp14:editId="688808D9">
                <wp:simplePos x="0" y="0"/>
                <wp:positionH relativeFrom="column">
                  <wp:posOffset>-635000</wp:posOffset>
                </wp:positionH>
                <wp:positionV relativeFrom="paragraph">
                  <wp:posOffset>97790</wp:posOffset>
                </wp:positionV>
                <wp:extent cx="6715125" cy="2221865"/>
                <wp:effectExtent l="0" t="0" r="28575" b="260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221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1A045C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EXPLAIN WHAT OUTCOMES WILL BE DELIVERED FROM THE FUNDING?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 xml:space="preserve">Please </w:t>
                            </w:r>
                            <w:r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specify</w:t>
                            </w:r>
                            <w:r w:rsidRPr="001A045C">
                              <w:rPr>
                                <w:rFonts w:ascii="FS Jack" w:hAnsi="FS Jack"/>
                                <w:i/>
                                <w:color w:val="808080"/>
                              </w:rPr>
                              <w:t>…</w:t>
                            </w: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E056" id="Text Box 30" o:spid="_x0000_s1043" type="#_x0000_t202" style="position:absolute;margin-left:-50pt;margin-top:7.7pt;width:528.75pt;height:17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" fillcolor="window" strokecolor="#d9d9d9" strokeweight="1pt">
                <v:path arrowok="t"/>
                <v:textbox>
                  <w:txbxContent>
                    <w:p w:rsidR="00412042" w:rsidRPr="001A045C" w:rsidRDefault="00412042" w:rsidP="00412042">
                      <w:pPr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EXPLAIN WHAT OUTCOMES WILL BE DELIVERED FROM THE FUNDING?</w:t>
                      </w:r>
                      <w:r>
                        <w:rPr>
                          <w:rFonts w:ascii="FS Jack" w:hAnsi="FS Jack"/>
                        </w:rPr>
                        <w:br/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 xml:space="preserve">Please </w:t>
                      </w:r>
                      <w:r>
                        <w:rPr>
                          <w:rFonts w:ascii="FS Jack" w:hAnsi="FS Jack"/>
                          <w:i/>
                          <w:color w:val="808080"/>
                        </w:rPr>
                        <w:t>specify</w:t>
                      </w:r>
                      <w:r w:rsidRPr="001A045C">
                        <w:rPr>
                          <w:rFonts w:ascii="FS Jack" w:hAnsi="FS Jack"/>
                          <w:i/>
                          <w:color w:val="808080"/>
                        </w:rPr>
                        <w:t>…</w:t>
                      </w: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8DE19" wp14:editId="6EDD3986">
                <wp:simplePos x="0" y="0"/>
                <wp:positionH relativeFrom="column">
                  <wp:posOffset>-614150</wp:posOffset>
                </wp:positionH>
                <wp:positionV relativeFrom="paragraph">
                  <wp:posOffset>143813</wp:posOffset>
                </wp:positionV>
                <wp:extent cx="6687829" cy="298695"/>
                <wp:effectExtent l="0" t="0" r="17780" b="254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98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CONFIRMATION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DE19" id="Text Box 32" o:spid="_x0000_s1044" type="#_x0000_t202" style="position:absolute;margin-left:-48.35pt;margin-top:11.3pt;width:526.6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CONFIRMATION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4BEB8" wp14:editId="43456831">
                <wp:simplePos x="0" y="0"/>
                <wp:positionH relativeFrom="column">
                  <wp:posOffset>-614150</wp:posOffset>
                </wp:positionH>
                <wp:positionV relativeFrom="paragraph">
                  <wp:posOffset>86559</wp:posOffset>
                </wp:positionV>
                <wp:extent cx="6687829" cy="2088107"/>
                <wp:effectExtent l="0" t="0" r="17780" b="266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7829" cy="2088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SIGNATURE OF APPLICANT: </w:t>
                            </w:r>
                          </w:p>
                          <w:p w:rsidR="00412042" w:rsidRPr="00612758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DATE: </w:t>
                            </w: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>POSTION HELD AT CLUB</w:t>
                            </w:r>
                            <w:r>
                              <w:rPr>
                                <w:rFonts w:ascii="FS Jack" w:hAnsi="FS Jack"/>
                                <w:b/>
                              </w:rPr>
                              <w:t>/LEAGUE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t xml:space="preserve">: </w:t>
                            </w: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SIGNATURE OF SECRETARY/CHARIMAN: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</w:p>
                          <w:p w:rsidR="00412042" w:rsidRPr="00612758" w:rsidRDefault="00412042" w:rsidP="00412042">
                            <w:pPr>
                              <w:spacing w:before="120"/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DATE:</w:t>
                            </w:r>
                            <w:r>
                              <w:rPr>
                                <w:rFonts w:ascii="FS Jack" w:hAnsi="FS Jack"/>
                              </w:rPr>
                              <w:t xml:space="preserve"> </w:t>
                            </w:r>
                            <w:r w:rsidRPr="00612758">
                              <w:rPr>
                                <w:rFonts w:ascii="FS Jack" w:hAnsi="FS Jack"/>
                                <w:b/>
                              </w:rPr>
                              <w:br/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09245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BEB8" id="Text Box 31" o:spid="_x0000_s1045" type="#_x0000_t202" style="position:absolute;margin-left:-48.35pt;margin-top:6.8pt;width:526.6pt;height:16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" fillcolor="window" strokecolor="#d9d9d9" strokeweight=".25pt">
                <v:path arrowok="t"/>
                <v:textbox>
                  <w:txbxContent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SIGNATURE OF APPLICANT: </w:t>
                      </w:r>
                    </w:p>
                    <w:p w:rsidR="00412042" w:rsidRPr="00612758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 xml:space="preserve">DATE: </w:t>
                      </w: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 w:rsidRPr="00612758">
                        <w:rPr>
                          <w:rFonts w:ascii="FS Jack" w:hAnsi="FS Jack"/>
                          <w:b/>
                        </w:rPr>
                        <w:t>POSTION HELD AT CLUB</w:t>
                      </w:r>
                      <w:r>
                        <w:rPr>
                          <w:rFonts w:ascii="FS Jack" w:hAnsi="FS Jack"/>
                          <w:b/>
                        </w:rPr>
                        <w:t>/LEAGUE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t xml:space="preserve">: </w:t>
                      </w: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Default="00412042" w:rsidP="00412042">
                      <w:pPr>
                        <w:spacing w:before="120"/>
                        <w:rPr>
                          <w:rFonts w:ascii="FS Jack" w:hAnsi="FS Jack"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SIGNATURE OF SECRETARY/CHARIMAN: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</w:p>
                    <w:p w:rsidR="00412042" w:rsidRPr="00612758" w:rsidRDefault="00412042" w:rsidP="00412042">
                      <w:pPr>
                        <w:spacing w:before="120"/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DATE:</w:t>
                      </w:r>
                      <w:r>
                        <w:rPr>
                          <w:rFonts w:ascii="FS Jack" w:hAnsi="FS Jack"/>
                        </w:rPr>
                        <w:t xml:space="preserve"> </w:t>
                      </w:r>
                      <w:r w:rsidRPr="00612758">
                        <w:rPr>
                          <w:rFonts w:ascii="FS Jack" w:hAnsi="FS Jack"/>
                          <w:b/>
                        </w:rPr>
                        <w:br/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09245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412042" w:rsidRDefault="00412042" w:rsidP="00412042">
      <w:pPr>
        <w:tabs>
          <w:tab w:val="left" w:pos="2450"/>
        </w:tabs>
        <w:rPr>
          <w:rFonts w:ascii="FS Jack" w:hAnsi="FS Jack"/>
        </w:rPr>
      </w:pPr>
    </w:p>
    <w:p w:rsidR="00D57819" w:rsidRPr="00D57819" w:rsidRDefault="00412042" w:rsidP="00852352">
      <w:pPr>
        <w:tabs>
          <w:tab w:val="left" w:pos="2450"/>
        </w:tabs>
        <w:rPr>
          <w:rFonts w:ascii="FS Jack" w:hAnsi="FS Jack"/>
        </w:rPr>
      </w:pP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A40291" wp14:editId="11034DD8">
                <wp:simplePos x="0" y="0"/>
                <wp:positionH relativeFrom="column">
                  <wp:posOffset>-464820</wp:posOffset>
                </wp:positionH>
                <wp:positionV relativeFrom="paragraph">
                  <wp:posOffset>4003040</wp:posOffset>
                </wp:positionV>
                <wp:extent cx="6715125" cy="2000885"/>
                <wp:effectExtent l="0" t="0" r="28575" b="1841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000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PLEASE SEND THIS FORM TO </w:t>
                            </w:r>
                            <w:hyperlink r:id="rId7" w:history="1"/>
                            <w:hyperlink r:id="rId8" w:history="1">
                              <w:r w:rsidRPr="00031502">
                                <w:rPr>
                                  <w:rStyle w:val="Hyperlink"/>
                                  <w:rFonts w:ascii="FS Jack" w:hAnsi="FS Jack"/>
                                  <w:b/>
                                </w:rPr>
                                <w:t>Joel.Buckle@ManchesterFA.com</w:t>
                              </w:r>
                            </w:hyperlink>
                            <w:r>
                              <w:rPr>
                                <w:rFonts w:ascii="FS Jack" w:hAnsi="FS Jack"/>
                                <w:b/>
                              </w:rPr>
                              <w:t xml:space="preserve">  OR VIA POST TO:</w:t>
                            </w:r>
                          </w:p>
                          <w:p w:rsidR="00412042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  <w:r w:rsidRPr="00466EE9">
                              <w:rPr>
                                <w:rFonts w:ascii="FS Jack" w:hAnsi="FS Jack"/>
                              </w:rPr>
                              <w:t xml:space="preserve">FAO </w:t>
                            </w:r>
                            <w:r>
                              <w:rPr>
                                <w:rFonts w:ascii="FS Jack" w:hAnsi="FS Jack"/>
                              </w:rPr>
                              <w:t>Joel Buckle</w:t>
                            </w:r>
                            <w:r w:rsidRPr="00340955">
                              <w:rPr>
                                <w:rFonts w:ascii="FS Jack" w:hAnsi="FS Jack"/>
                              </w:rPr>
                              <w:br/>
                            </w:r>
                            <w:r>
                              <w:rPr>
                                <w:rFonts w:ascii="FS Jack" w:hAnsi="FS Jack"/>
                              </w:rPr>
                              <w:t>Manchester Football Association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 Tennis &amp; Football Centre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 xml:space="preserve">Gate 2, 9 </w:t>
                            </w:r>
                            <w:proofErr w:type="spellStart"/>
                            <w:r>
                              <w:rPr>
                                <w:rFonts w:ascii="FS Jack" w:hAnsi="FS Jack"/>
                              </w:rPr>
                              <w:t>Sportcity</w:t>
                            </w:r>
                            <w:proofErr w:type="spellEnd"/>
                            <w:r>
                              <w:rPr>
                                <w:rFonts w:ascii="FS Jack" w:hAnsi="FS Jack"/>
                              </w:rPr>
                              <w:t xml:space="preserve"> Way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Etihad Campus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Manchester</w:t>
                            </w:r>
                            <w:r>
                              <w:rPr>
                                <w:rFonts w:ascii="FS Jack" w:hAnsi="FS Jack"/>
                              </w:rPr>
                              <w:br/>
                              <w:t>M11 3DU</w:t>
                            </w:r>
                          </w:p>
                          <w:p w:rsidR="00412042" w:rsidRPr="00340955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</w:rPr>
                            </w:pPr>
                          </w:p>
                          <w:p w:rsidR="00412042" w:rsidRPr="00D97083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</w:p>
                          <w:p w:rsidR="00412042" w:rsidRPr="00D65CD8" w:rsidRDefault="00412042" w:rsidP="00412042">
                            <w:pPr>
                              <w:rPr>
                                <w:b/>
                              </w:rPr>
                            </w:pPr>
                            <w:r w:rsidRPr="006D61A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0291" id="Text Box 33" o:spid="_x0000_s1046" type="#_x0000_t202" style="position:absolute;margin-left:-36.6pt;margin-top:315.2pt;width:528.75pt;height:15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" fillcolor="window" strokecolor="#d9d9d9" strokeweight="1pt">
                <v:path arrowok="t"/>
                <v:textbox>
                  <w:txbxContent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 xml:space="preserve">PLEASE SEND THIS FORM TO </w:t>
                      </w:r>
                      <w:hyperlink r:id="rId9" w:history="1"/>
                      <w:hyperlink r:id="rId10" w:history="1">
                        <w:r w:rsidRPr="00031502">
                          <w:rPr>
                            <w:rStyle w:val="Hyperlink"/>
                            <w:rFonts w:ascii="FS Jack" w:hAnsi="FS Jack"/>
                            <w:b/>
                          </w:rPr>
                          <w:t>Joel.Buckle@ManchesterFA.com</w:t>
                        </w:r>
                      </w:hyperlink>
                      <w:r>
                        <w:rPr>
                          <w:rFonts w:ascii="FS Jack" w:hAnsi="FS Jack"/>
                          <w:b/>
                        </w:rPr>
                        <w:t xml:space="preserve">  OR VIA POST TO:</w:t>
                      </w:r>
                    </w:p>
                    <w:p w:rsidR="00412042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  <w:r w:rsidRPr="00466EE9">
                        <w:rPr>
                          <w:rFonts w:ascii="FS Jack" w:hAnsi="FS Jack"/>
                        </w:rPr>
                        <w:t xml:space="preserve">FAO </w:t>
                      </w:r>
                      <w:r>
                        <w:rPr>
                          <w:rFonts w:ascii="FS Jack" w:hAnsi="FS Jack"/>
                        </w:rPr>
                        <w:t>Joel Buckle</w:t>
                      </w:r>
                      <w:r w:rsidRPr="00340955">
                        <w:rPr>
                          <w:rFonts w:ascii="FS Jack" w:hAnsi="FS Jack"/>
                        </w:rPr>
                        <w:br/>
                      </w:r>
                      <w:r>
                        <w:rPr>
                          <w:rFonts w:ascii="FS Jack" w:hAnsi="FS Jack"/>
                        </w:rPr>
                        <w:t>Manchester Football Association</w:t>
                      </w:r>
                      <w:r>
                        <w:rPr>
                          <w:rFonts w:ascii="FS Jack" w:hAnsi="FS Jack"/>
                        </w:rPr>
                        <w:br/>
                        <w:t>Manchester Tennis &amp; Football Centre</w:t>
                      </w:r>
                      <w:r>
                        <w:rPr>
                          <w:rFonts w:ascii="FS Jack" w:hAnsi="FS Jack"/>
                        </w:rPr>
                        <w:br/>
                        <w:t xml:space="preserve">Gate 2, 9 </w:t>
                      </w:r>
                      <w:proofErr w:type="spellStart"/>
                      <w:r>
                        <w:rPr>
                          <w:rFonts w:ascii="FS Jack" w:hAnsi="FS Jack"/>
                        </w:rPr>
                        <w:t>Sportcity</w:t>
                      </w:r>
                      <w:proofErr w:type="spellEnd"/>
                      <w:r>
                        <w:rPr>
                          <w:rFonts w:ascii="FS Jack" w:hAnsi="FS Jack"/>
                        </w:rPr>
                        <w:t xml:space="preserve"> Way</w:t>
                      </w:r>
                      <w:r>
                        <w:rPr>
                          <w:rFonts w:ascii="FS Jack" w:hAnsi="FS Jack"/>
                        </w:rPr>
                        <w:br/>
                        <w:t>Etihad Campus</w:t>
                      </w:r>
                      <w:r>
                        <w:rPr>
                          <w:rFonts w:ascii="FS Jack" w:hAnsi="FS Jack"/>
                        </w:rPr>
                        <w:br/>
                        <w:t>Manchester</w:t>
                      </w:r>
                      <w:r>
                        <w:rPr>
                          <w:rFonts w:ascii="FS Jack" w:hAnsi="FS Jack"/>
                        </w:rPr>
                        <w:br/>
                        <w:t>M11 3DU</w:t>
                      </w:r>
                    </w:p>
                    <w:p w:rsidR="00412042" w:rsidRPr="00340955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</w:rPr>
                      </w:pPr>
                    </w:p>
                    <w:p w:rsidR="00412042" w:rsidRPr="00D97083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</w:p>
                    <w:p w:rsidR="00412042" w:rsidRPr="00D65CD8" w:rsidRDefault="00412042" w:rsidP="00412042">
                      <w:pPr>
                        <w:rPr>
                          <w:b/>
                        </w:rPr>
                      </w:pPr>
                      <w:r w:rsidRPr="006D61AF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Jack" w:hAnsi="FS J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CE10CA" wp14:editId="6A66ED7F">
                <wp:simplePos x="0" y="0"/>
                <wp:positionH relativeFrom="column">
                  <wp:posOffset>-464782</wp:posOffset>
                </wp:positionH>
                <wp:positionV relativeFrom="paragraph">
                  <wp:posOffset>3708371</wp:posOffset>
                </wp:positionV>
                <wp:extent cx="6715125" cy="295275"/>
                <wp:effectExtent l="0" t="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412042" w:rsidRPr="005577FE" w:rsidRDefault="00412042" w:rsidP="00412042">
                            <w:pPr>
                              <w:rPr>
                                <w:rFonts w:ascii="FS Jack" w:hAnsi="FS Jack"/>
                                <w:b/>
                              </w:rPr>
                            </w:pPr>
                            <w:r>
                              <w:rPr>
                                <w:rFonts w:ascii="FS Jack" w:hAnsi="FS Jack"/>
                                <w:b/>
                              </w:rPr>
                              <w:t>APPLICATION</w:t>
                            </w:r>
                          </w:p>
                          <w:p w:rsidR="00412042" w:rsidRPr="005B0A20" w:rsidRDefault="00412042" w:rsidP="00412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10CA" id="Text Box 34" o:spid="_x0000_s1047" type="#_x0000_t202" style="position:absolute;margin-left:-36.6pt;margin-top:292pt;width:528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" fillcolor="window" strokecolor="#d9d9d9" strokeweight="1pt">
                <v:path arrowok="t"/>
                <v:textbox>
                  <w:txbxContent>
                    <w:p w:rsidR="00412042" w:rsidRPr="005577FE" w:rsidRDefault="00412042" w:rsidP="00412042">
                      <w:pPr>
                        <w:rPr>
                          <w:rFonts w:ascii="FS Jack" w:hAnsi="FS Jack"/>
                          <w:b/>
                        </w:rPr>
                      </w:pPr>
                      <w:r>
                        <w:rPr>
                          <w:rFonts w:ascii="FS Jack" w:hAnsi="FS Jack"/>
                          <w:b/>
                        </w:rPr>
                        <w:t>APPLICATION</w:t>
                      </w:r>
                    </w:p>
                    <w:p w:rsidR="00412042" w:rsidRPr="005B0A20" w:rsidRDefault="00412042" w:rsidP="00412042"/>
                  </w:txbxContent>
                </v:textbox>
              </v:shape>
            </w:pict>
          </mc:Fallback>
        </mc:AlternateContent>
      </w:r>
    </w:p>
    <w:sectPr w:rsidR="00D57819" w:rsidRPr="00D57819" w:rsidSect="00D673B8">
      <w:headerReference w:type="default" r:id="rId11"/>
      <w:footerReference w:type="default" r:id="rId12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042" w:rsidRDefault="00412042" w:rsidP="001B14FB">
      <w:r>
        <w:separator/>
      </w:r>
    </w:p>
  </w:endnote>
  <w:endnote w:type="continuationSeparator" w:id="0">
    <w:p w:rsidR="00412042" w:rsidRDefault="00412042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042" w:rsidRDefault="00412042" w:rsidP="001B14FB">
      <w:r>
        <w:separator/>
      </w:r>
    </w:p>
  </w:footnote>
  <w:footnote w:type="continuationSeparator" w:id="0">
    <w:p w:rsidR="00412042" w:rsidRDefault="00412042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D15F9"/>
    <w:multiLevelType w:val="hybridMultilevel"/>
    <w:tmpl w:val="FBCC6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C2CD5"/>
    <w:multiLevelType w:val="hybridMultilevel"/>
    <w:tmpl w:val="478C1BC2"/>
    <w:lvl w:ilvl="0" w:tplc="08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042"/>
    <w:rsid w:val="0009074B"/>
    <w:rsid w:val="000D1014"/>
    <w:rsid w:val="000E3977"/>
    <w:rsid w:val="001A6A49"/>
    <w:rsid w:val="001B14FB"/>
    <w:rsid w:val="0025633E"/>
    <w:rsid w:val="002736BD"/>
    <w:rsid w:val="0029298A"/>
    <w:rsid w:val="00380028"/>
    <w:rsid w:val="00412042"/>
    <w:rsid w:val="004C0043"/>
    <w:rsid w:val="005711A8"/>
    <w:rsid w:val="00593BDA"/>
    <w:rsid w:val="006079C5"/>
    <w:rsid w:val="006E3E6F"/>
    <w:rsid w:val="00755466"/>
    <w:rsid w:val="00761AC9"/>
    <w:rsid w:val="007A7294"/>
    <w:rsid w:val="007F216D"/>
    <w:rsid w:val="00852352"/>
    <w:rsid w:val="0086101E"/>
    <w:rsid w:val="00865C96"/>
    <w:rsid w:val="00871A5B"/>
    <w:rsid w:val="00880C67"/>
    <w:rsid w:val="00881085"/>
    <w:rsid w:val="008A63AD"/>
    <w:rsid w:val="008B3C5C"/>
    <w:rsid w:val="00945FEC"/>
    <w:rsid w:val="009C0E2D"/>
    <w:rsid w:val="009C7BC5"/>
    <w:rsid w:val="009E32D7"/>
    <w:rsid w:val="00A97A04"/>
    <w:rsid w:val="00BA5709"/>
    <w:rsid w:val="00BC3780"/>
    <w:rsid w:val="00BE031E"/>
    <w:rsid w:val="00C306EA"/>
    <w:rsid w:val="00C75AEB"/>
    <w:rsid w:val="00CC3320"/>
    <w:rsid w:val="00D57819"/>
    <w:rsid w:val="00D673B8"/>
    <w:rsid w:val="00DC62C5"/>
    <w:rsid w:val="00E93BF2"/>
    <w:rsid w:val="00EE0044"/>
    <w:rsid w:val="00F135D8"/>
    <w:rsid w:val="00F36E1C"/>
    <w:rsid w:val="00F46266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E70B26"/>
  <w14:defaultImageDpi w14:val="32767"/>
  <w15:docId w15:val="{0159DD62-1C74-4618-AF19-7A2B52E5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uiPriority w:val="99"/>
    <w:unhideWhenUsed/>
    <w:rsid w:val="004120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04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l.Buckle@ManchesterFA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scipline@manchesterfa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Joel.Buckle@ManchesterF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scipline@manchesterfa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34</TotalTime>
  <Pages>4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7</cp:revision>
  <cp:lastPrinted>2019-02-04T14:23:00Z</cp:lastPrinted>
  <dcterms:created xsi:type="dcterms:W3CDTF">2019-02-04T14:02:00Z</dcterms:created>
  <dcterms:modified xsi:type="dcterms:W3CDTF">2019-10-02T13:53:00Z</dcterms:modified>
</cp:coreProperties>
</file>