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69A68" w14:textId="77777777" w:rsidR="00BA4BFD" w:rsidRPr="003630D2" w:rsidRDefault="00BA4BFD" w:rsidP="00BA4BFD">
      <w:pPr>
        <w:pStyle w:val="BodyText"/>
        <w:rPr>
          <w:rFonts w:ascii="FS Jack" w:hAnsi="FS Jack" w:cs="Tahoma"/>
          <w:b/>
          <w:bCs/>
        </w:rPr>
      </w:pPr>
      <w:r w:rsidRPr="003630D2">
        <w:rPr>
          <w:rFonts w:ascii="FS Jack" w:hAnsi="FS Jack" w:cs="Tahoma"/>
          <w:b/>
          <w:bCs/>
          <w:sz w:val="28"/>
          <w:szCs w:val="28"/>
        </w:rPr>
        <w:t>ACCOUNTS</w:t>
      </w:r>
      <w:r w:rsidRPr="003630D2">
        <w:rPr>
          <w:rFonts w:ascii="FS Jack" w:hAnsi="FS Jack" w:cs="Tahoma"/>
          <w:b/>
          <w:bCs/>
          <w:sz w:val="24"/>
        </w:rPr>
        <w:br/>
      </w:r>
      <w:r w:rsidRPr="003630D2">
        <w:rPr>
          <w:rFonts w:ascii="FS Jack" w:hAnsi="FS Jack" w:cs="Tahoma"/>
          <w:b/>
          <w:bCs/>
        </w:rPr>
        <w:t>CLUBS FINANCIAL RECORDS FROM 20</w:t>
      </w:r>
      <w:r>
        <w:rPr>
          <w:rFonts w:ascii="FS Jack" w:hAnsi="FS Jack" w:cs="Tahoma"/>
          <w:b/>
          <w:bCs/>
        </w:rPr>
        <w:t>21/22</w:t>
      </w:r>
      <w:r w:rsidRPr="003630D2">
        <w:rPr>
          <w:rFonts w:ascii="FS Jack" w:hAnsi="FS Jack" w:cs="Tahoma"/>
          <w:b/>
          <w:bCs/>
        </w:rPr>
        <w:t xml:space="preserve"> SEASON</w:t>
      </w:r>
    </w:p>
    <w:p w14:paraId="6D6E546E" w14:textId="77777777" w:rsidR="00BA4BFD" w:rsidRPr="003630D2" w:rsidRDefault="00BA4BFD" w:rsidP="00BA4BFD">
      <w:pPr>
        <w:pStyle w:val="BodyText"/>
        <w:jc w:val="left"/>
        <w:rPr>
          <w:rFonts w:ascii="FS Jack" w:hAnsi="FS Jack" w:cs="Tahoma"/>
        </w:rPr>
      </w:pPr>
    </w:p>
    <w:p w14:paraId="3CA9F932" w14:textId="77777777" w:rsidR="00BA4BFD" w:rsidRPr="003630D2" w:rsidRDefault="00BA4BFD" w:rsidP="00BA4BFD">
      <w:pPr>
        <w:pStyle w:val="BodyText"/>
        <w:rPr>
          <w:rFonts w:ascii="FS Jack" w:hAnsi="FS Jack" w:cs="Tahoma"/>
          <w:b/>
          <w:sz w:val="16"/>
        </w:rPr>
      </w:pPr>
      <w:r w:rsidRPr="003630D2">
        <w:rPr>
          <w:rFonts w:ascii="FS Jack" w:hAnsi="FS Jack" w:cs="Tahoma"/>
          <w:b/>
        </w:rPr>
        <w:t>CLUB NAME:</w:t>
      </w:r>
      <w:r w:rsidRPr="003630D2">
        <w:rPr>
          <w:rFonts w:ascii="FS Jack" w:hAnsi="FS Jack" w:cs="Tahoma"/>
          <w:b/>
        </w:rPr>
        <w:tab/>
        <w:t>________________</w:t>
      </w:r>
      <w:r w:rsidRPr="003630D2">
        <w:rPr>
          <w:rFonts w:ascii="FS Jack" w:hAnsi="FS Jack" w:cs="Tahoma"/>
          <w:b/>
          <w:sz w:val="16"/>
        </w:rPr>
        <w:br/>
      </w: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3234"/>
        <w:gridCol w:w="1222"/>
        <w:gridCol w:w="3277"/>
        <w:gridCol w:w="1247"/>
      </w:tblGrid>
      <w:tr w:rsidR="00BA4BFD" w:rsidRPr="003630D2" w14:paraId="65845453" w14:textId="77777777" w:rsidTr="002E1DD6">
        <w:trPr>
          <w:cantSplit/>
        </w:trPr>
        <w:tc>
          <w:tcPr>
            <w:tcW w:w="4800" w:type="dxa"/>
            <w:gridSpan w:val="2"/>
            <w:tcBorders>
              <w:top w:val="double" w:sz="6" w:space="0" w:color="000000"/>
              <w:bottom w:val="single" w:sz="6" w:space="0" w:color="000000"/>
            </w:tcBorders>
            <w:shd w:val="clear" w:color="auto" w:fill="B3B3B3"/>
            <w:vAlign w:val="center"/>
          </w:tcPr>
          <w:p w14:paraId="5FC9C91B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b/>
                <w:bCs/>
                <w:caps/>
              </w:rPr>
            </w:pPr>
          </w:p>
          <w:p w14:paraId="5B34F7C2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b/>
                <w:bCs/>
                <w:caps/>
              </w:rPr>
            </w:pPr>
            <w:r w:rsidRPr="003630D2">
              <w:rPr>
                <w:rFonts w:ascii="FS Jack" w:hAnsi="FS Jack" w:cs="Tahoma"/>
                <w:b/>
                <w:bCs/>
                <w:caps/>
              </w:rPr>
              <w:t>INCOME 20</w:t>
            </w:r>
            <w:r>
              <w:rPr>
                <w:rFonts w:ascii="FS Jack" w:hAnsi="FS Jack" w:cs="Tahoma"/>
                <w:b/>
                <w:bCs/>
                <w:caps/>
              </w:rPr>
              <w:t>20</w:t>
            </w:r>
            <w:r w:rsidRPr="003630D2">
              <w:rPr>
                <w:rFonts w:ascii="FS Jack" w:hAnsi="FS Jack" w:cs="Tahoma"/>
                <w:b/>
                <w:bCs/>
                <w:caps/>
              </w:rPr>
              <w:t>/2</w:t>
            </w:r>
            <w:r>
              <w:rPr>
                <w:rFonts w:ascii="FS Jack" w:hAnsi="FS Jack" w:cs="Tahoma"/>
                <w:b/>
                <w:bCs/>
                <w:caps/>
              </w:rPr>
              <w:t>1</w:t>
            </w:r>
            <w:r w:rsidRPr="003630D2">
              <w:rPr>
                <w:rFonts w:ascii="FS Jack" w:hAnsi="FS Jack" w:cs="Tahoma"/>
                <w:b/>
                <w:bCs/>
                <w:caps/>
              </w:rPr>
              <w:t xml:space="preserve"> SEASON</w:t>
            </w:r>
          </w:p>
          <w:p w14:paraId="1A11BD59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b/>
                <w:bCs/>
                <w:caps/>
              </w:rPr>
            </w:pPr>
          </w:p>
        </w:tc>
        <w:tc>
          <w:tcPr>
            <w:tcW w:w="4828" w:type="dxa"/>
            <w:gridSpan w:val="2"/>
            <w:tcBorders>
              <w:top w:val="double" w:sz="6" w:space="0" w:color="000000"/>
              <w:bottom w:val="single" w:sz="6" w:space="0" w:color="000000"/>
            </w:tcBorders>
            <w:shd w:val="clear" w:color="auto" w:fill="B3B3B3"/>
            <w:vAlign w:val="center"/>
          </w:tcPr>
          <w:p w14:paraId="3599BA14" w14:textId="77777777" w:rsidR="00BA4BFD" w:rsidRPr="003630D2" w:rsidRDefault="00BA4BFD" w:rsidP="002E1DD6">
            <w:pPr>
              <w:pStyle w:val="BodyText"/>
              <w:jc w:val="right"/>
              <w:rPr>
                <w:rFonts w:ascii="FS Jack" w:hAnsi="FS Jack" w:cs="Tahoma"/>
                <w:b/>
                <w:bCs/>
                <w:caps/>
              </w:rPr>
            </w:pPr>
            <w:r w:rsidRPr="003630D2">
              <w:rPr>
                <w:rFonts w:ascii="FS Jack" w:hAnsi="FS Jack" w:cs="Tahoma"/>
                <w:b/>
                <w:bCs/>
                <w:caps/>
              </w:rPr>
              <w:t>EXPENDITURE 20</w:t>
            </w:r>
            <w:r>
              <w:rPr>
                <w:rFonts w:ascii="FS Jack" w:hAnsi="FS Jack" w:cs="Tahoma"/>
                <w:b/>
                <w:bCs/>
                <w:caps/>
              </w:rPr>
              <w:t>20</w:t>
            </w:r>
            <w:r w:rsidRPr="003630D2">
              <w:rPr>
                <w:rFonts w:ascii="FS Jack" w:hAnsi="FS Jack" w:cs="Tahoma"/>
                <w:b/>
                <w:bCs/>
                <w:caps/>
              </w:rPr>
              <w:t>/2</w:t>
            </w:r>
            <w:r>
              <w:rPr>
                <w:rFonts w:ascii="FS Jack" w:hAnsi="FS Jack" w:cs="Tahoma"/>
                <w:b/>
                <w:bCs/>
                <w:caps/>
              </w:rPr>
              <w:t>1</w:t>
            </w:r>
            <w:r w:rsidRPr="003630D2">
              <w:rPr>
                <w:rFonts w:ascii="FS Jack" w:hAnsi="FS Jack" w:cs="Tahoma"/>
                <w:b/>
                <w:bCs/>
                <w:caps/>
              </w:rPr>
              <w:t xml:space="preserve"> SEASON</w:t>
            </w:r>
          </w:p>
        </w:tc>
      </w:tr>
      <w:tr w:rsidR="00BA4BFD" w:rsidRPr="003630D2" w14:paraId="48BCF2FF" w14:textId="77777777" w:rsidTr="002E1DD6">
        <w:tc>
          <w:tcPr>
            <w:tcW w:w="3468" w:type="dxa"/>
            <w:vAlign w:val="center"/>
          </w:tcPr>
          <w:p w14:paraId="20A3E3CC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4A66D550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Match Subscriptions:</w:t>
            </w:r>
          </w:p>
          <w:p w14:paraId="66122D7C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6267DC90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45857D71" w14:textId="77777777" w:rsidR="00BA4BFD" w:rsidRPr="003630D2" w:rsidRDefault="00BA4BFD" w:rsidP="002E1DD6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Ground/Pitch/Training Hire:</w:t>
            </w:r>
          </w:p>
        </w:tc>
        <w:tc>
          <w:tcPr>
            <w:tcW w:w="1360" w:type="dxa"/>
            <w:vAlign w:val="center"/>
          </w:tcPr>
          <w:p w14:paraId="2D2A3EEE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BA4BFD" w:rsidRPr="003630D2" w14:paraId="7314B5A2" w14:textId="77777777" w:rsidTr="002E1DD6">
        <w:tc>
          <w:tcPr>
            <w:tcW w:w="3468" w:type="dxa"/>
            <w:vAlign w:val="center"/>
          </w:tcPr>
          <w:p w14:paraId="13C305DE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3BC4D856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Training Subscriptions:</w:t>
            </w:r>
          </w:p>
          <w:p w14:paraId="09AC280C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2C890ECE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2109C264" w14:textId="77777777" w:rsidR="00BA4BFD" w:rsidRPr="003630D2" w:rsidRDefault="00BA4BFD" w:rsidP="002E1DD6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Referee/Assistant Referee Expenses:</w:t>
            </w:r>
          </w:p>
        </w:tc>
        <w:tc>
          <w:tcPr>
            <w:tcW w:w="1360" w:type="dxa"/>
            <w:vAlign w:val="center"/>
          </w:tcPr>
          <w:p w14:paraId="0E7329BB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BA4BFD" w:rsidRPr="003630D2" w14:paraId="189FD08E" w14:textId="77777777" w:rsidTr="002E1DD6">
        <w:tc>
          <w:tcPr>
            <w:tcW w:w="3468" w:type="dxa"/>
            <w:vAlign w:val="center"/>
          </w:tcPr>
          <w:p w14:paraId="7C890BB9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3093AC6C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Signing-on Fees:</w:t>
            </w:r>
          </w:p>
          <w:p w14:paraId="2C4A7A96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404D8DAE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7A412719" w14:textId="77777777" w:rsidR="00BA4BFD" w:rsidRPr="003630D2" w:rsidRDefault="00BA4BFD" w:rsidP="002E1DD6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Player Registration Forms:</w:t>
            </w:r>
          </w:p>
        </w:tc>
        <w:tc>
          <w:tcPr>
            <w:tcW w:w="1360" w:type="dxa"/>
            <w:vAlign w:val="center"/>
          </w:tcPr>
          <w:p w14:paraId="3085D096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BA4BFD" w:rsidRPr="003630D2" w14:paraId="4D65DB85" w14:textId="77777777" w:rsidTr="002E1DD6">
        <w:tc>
          <w:tcPr>
            <w:tcW w:w="3468" w:type="dxa"/>
            <w:vAlign w:val="center"/>
          </w:tcPr>
          <w:p w14:paraId="461084B1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02BF617B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Fundraising &amp; Sponsorship:</w:t>
            </w:r>
          </w:p>
          <w:p w14:paraId="030B63BC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66FDD1AE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3261DB65" w14:textId="77777777" w:rsidR="00BA4BFD" w:rsidRPr="003630D2" w:rsidRDefault="00BA4BFD" w:rsidP="002E1DD6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Affiliation &amp; Entrance Fees:</w:t>
            </w:r>
          </w:p>
        </w:tc>
        <w:tc>
          <w:tcPr>
            <w:tcW w:w="1360" w:type="dxa"/>
            <w:vAlign w:val="center"/>
          </w:tcPr>
          <w:p w14:paraId="6F2A860F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BA4BFD" w:rsidRPr="003630D2" w14:paraId="1CF351A7" w14:textId="77777777" w:rsidTr="002E1DD6">
        <w:tc>
          <w:tcPr>
            <w:tcW w:w="3468" w:type="dxa"/>
            <w:vAlign w:val="center"/>
          </w:tcPr>
          <w:p w14:paraId="57A350B6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2F5C3654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Donations:</w:t>
            </w:r>
          </w:p>
          <w:p w14:paraId="7F9CF0AE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42CA3DF2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63B734C5" w14:textId="77777777" w:rsidR="00BA4BFD" w:rsidRPr="003630D2" w:rsidRDefault="00BA4BFD" w:rsidP="002E1DD6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Stationary &amp; Postage:</w:t>
            </w:r>
          </w:p>
        </w:tc>
        <w:tc>
          <w:tcPr>
            <w:tcW w:w="1360" w:type="dxa"/>
            <w:vAlign w:val="center"/>
          </w:tcPr>
          <w:p w14:paraId="06704AD4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BA4BFD" w:rsidRPr="003630D2" w14:paraId="14E31095" w14:textId="77777777" w:rsidTr="002E1DD6">
        <w:tc>
          <w:tcPr>
            <w:tcW w:w="3468" w:type="dxa"/>
            <w:vAlign w:val="center"/>
          </w:tcPr>
          <w:p w14:paraId="3D9034B5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6042D0B4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Interest Received:</w:t>
            </w:r>
          </w:p>
          <w:p w14:paraId="7E4D7822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7D069C05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019C6CC6" w14:textId="77777777" w:rsidR="00BA4BFD" w:rsidRPr="003630D2" w:rsidRDefault="00BA4BFD" w:rsidP="002E1DD6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Kit &amp; Equipment (inc. First Aid):</w:t>
            </w:r>
          </w:p>
        </w:tc>
        <w:tc>
          <w:tcPr>
            <w:tcW w:w="1360" w:type="dxa"/>
            <w:vAlign w:val="center"/>
          </w:tcPr>
          <w:p w14:paraId="69058C45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BA4BFD" w:rsidRPr="003630D2" w14:paraId="2AF2C561" w14:textId="77777777" w:rsidTr="002E1DD6">
        <w:tc>
          <w:tcPr>
            <w:tcW w:w="3468" w:type="dxa"/>
            <w:vAlign w:val="center"/>
          </w:tcPr>
          <w:p w14:paraId="65FFD714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22EB07E3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Presentation Evenings/Dinner Dance:</w:t>
            </w:r>
          </w:p>
          <w:p w14:paraId="2D9A5F57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16485836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706CCDA8" w14:textId="77777777" w:rsidR="00BA4BFD" w:rsidRPr="003630D2" w:rsidRDefault="00BA4BFD" w:rsidP="002E1DD6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Laundry:</w:t>
            </w:r>
          </w:p>
        </w:tc>
        <w:tc>
          <w:tcPr>
            <w:tcW w:w="1360" w:type="dxa"/>
            <w:vAlign w:val="center"/>
          </w:tcPr>
          <w:p w14:paraId="191A8F29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BA4BFD" w:rsidRPr="003630D2" w14:paraId="3E37235A" w14:textId="77777777" w:rsidTr="002E1DD6">
        <w:tc>
          <w:tcPr>
            <w:tcW w:w="3468" w:type="dxa"/>
            <w:vAlign w:val="center"/>
          </w:tcPr>
          <w:p w14:paraId="3E8AD788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6F7B4635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Ticket Sales:</w:t>
            </w:r>
          </w:p>
          <w:p w14:paraId="67415C3B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517C42BC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27191771" w14:textId="77777777" w:rsidR="00BA4BFD" w:rsidRPr="003630D2" w:rsidRDefault="00BA4BFD" w:rsidP="002E1DD6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Trophies &amp; Engraving:</w:t>
            </w:r>
          </w:p>
        </w:tc>
        <w:tc>
          <w:tcPr>
            <w:tcW w:w="1360" w:type="dxa"/>
            <w:vAlign w:val="center"/>
          </w:tcPr>
          <w:p w14:paraId="08A5082C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BA4BFD" w:rsidRPr="003630D2" w14:paraId="142E959F" w14:textId="77777777" w:rsidTr="002E1DD6">
        <w:tc>
          <w:tcPr>
            <w:tcW w:w="3468" w:type="dxa"/>
            <w:vAlign w:val="center"/>
          </w:tcPr>
          <w:p w14:paraId="64540358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06112409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Miscellaneous Receipts (please give details):</w:t>
            </w:r>
          </w:p>
          <w:p w14:paraId="5AA0114F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49C4EBB3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2293105D" w14:textId="77777777" w:rsidR="00BA4BFD" w:rsidRPr="003630D2" w:rsidRDefault="00BA4BFD" w:rsidP="002E1DD6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Telephone:</w:t>
            </w:r>
          </w:p>
        </w:tc>
        <w:tc>
          <w:tcPr>
            <w:tcW w:w="1360" w:type="dxa"/>
            <w:vAlign w:val="center"/>
          </w:tcPr>
          <w:p w14:paraId="7EE78D8F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BA4BFD" w:rsidRPr="003630D2" w14:paraId="3EE2A9E5" w14:textId="77777777" w:rsidTr="002E1DD6">
        <w:tc>
          <w:tcPr>
            <w:tcW w:w="3468" w:type="dxa"/>
            <w:vAlign w:val="center"/>
          </w:tcPr>
          <w:p w14:paraId="5A2EB32D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4C9CAAF3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br/>
            </w:r>
          </w:p>
        </w:tc>
        <w:tc>
          <w:tcPr>
            <w:tcW w:w="1332" w:type="dxa"/>
            <w:vAlign w:val="center"/>
          </w:tcPr>
          <w:p w14:paraId="315711CE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7452EA64" w14:textId="77777777" w:rsidR="00BA4BFD" w:rsidRPr="003630D2" w:rsidRDefault="00BA4BFD" w:rsidP="002E1DD6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Presentation Evenings/Dinner Dance:</w:t>
            </w:r>
          </w:p>
        </w:tc>
        <w:tc>
          <w:tcPr>
            <w:tcW w:w="1360" w:type="dxa"/>
            <w:vAlign w:val="center"/>
          </w:tcPr>
          <w:p w14:paraId="2BF70760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BA4BFD" w:rsidRPr="003630D2" w14:paraId="4E0D7BA4" w14:textId="77777777" w:rsidTr="002E1DD6">
        <w:tc>
          <w:tcPr>
            <w:tcW w:w="3468" w:type="dxa"/>
            <w:vAlign w:val="center"/>
          </w:tcPr>
          <w:p w14:paraId="189C7CA0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br/>
            </w:r>
          </w:p>
          <w:p w14:paraId="4665D613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4BD26979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6225273D" w14:textId="77777777" w:rsidR="00BA4BFD" w:rsidRPr="003630D2" w:rsidRDefault="00BA4BFD" w:rsidP="002E1DD6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Travel &amp; Hospitality Expenses:</w:t>
            </w:r>
          </w:p>
        </w:tc>
        <w:tc>
          <w:tcPr>
            <w:tcW w:w="1360" w:type="dxa"/>
            <w:vAlign w:val="center"/>
          </w:tcPr>
          <w:p w14:paraId="465F38A9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BA4BFD" w:rsidRPr="003630D2" w14:paraId="487E0789" w14:textId="77777777" w:rsidTr="002E1DD6">
        <w:tc>
          <w:tcPr>
            <w:tcW w:w="3468" w:type="dxa"/>
            <w:vAlign w:val="center"/>
          </w:tcPr>
          <w:p w14:paraId="764D3105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br/>
            </w:r>
          </w:p>
          <w:p w14:paraId="0A5E82FB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66D39BE4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5F106952" w14:textId="77777777" w:rsidR="00BA4BFD" w:rsidRPr="003630D2" w:rsidRDefault="00BA4BFD" w:rsidP="002E1DD6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Miscellaneous Expenses (please give details):</w:t>
            </w:r>
          </w:p>
        </w:tc>
        <w:tc>
          <w:tcPr>
            <w:tcW w:w="1360" w:type="dxa"/>
            <w:vAlign w:val="center"/>
          </w:tcPr>
          <w:p w14:paraId="13A5536C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BA4BFD" w:rsidRPr="003630D2" w14:paraId="4A3A168A" w14:textId="77777777" w:rsidTr="002E1DD6">
        <w:tc>
          <w:tcPr>
            <w:tcW w:w="3468" w:type="dxa"/>
            <w:vAlign w:val="center"/>
          </w:tcPr>
          <w:p w14:paraId="25F4008B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br/>
            </w:r>
          </w:p>
          <w:p w14:paraId="1CC58BF2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61968646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66AA1095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60" w:type="dxa"/>
            <w:vAlign w:val="center"/>
          </w:tcPr>
          <w:p w14:paraId="254B0636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BA4BFD" w:rsidRPr="003630D2" w14:paraId="73A07B27" w14:textId="77777777" w:rsidTr="002E1DD6">
        <w:tc>
          <w:tcPr>
            <w:tcW w:w="3468" w:type="dxa"/>
            <w:vAlign w:val="center"/>
          </w:tcPr>
          <w:p w14:paraId="317F8C91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b/>
                <w:bCs/>
                <w:sz w:val="16"/>
              </w:rPr>
            </w:pPr>
          </w:p>
          <w:p w14:paraId="054067C1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b/>
                <w:bCs/>
                <w:sz w:val="16"/>
              </w:rPr>
            </w:pPr>
            <w:r w:rsidRPr="003630D2">
              <w:rPr>
                <w:rFonts w:ascii="FS Jack" w:hAnsi="FS Jack" w:cs="Tahoma"/>
                <w:b/>
                <w:bCs/>
                <w:sz w:val="16"/>
              </w:rPr>
              <w:t>TOTAL INCOME:</w:t>
            </w:r>
          </w:p>
          <w:p w14:paraId="12D8F8C2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b/>
                <w:bCs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28CBF34F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Cs w:val="20"/>
              </w:rPr>
            </w:pPr>
            <w:r w:rsidRPr="003630D2">
              <w:rPr>
                <w:rFonts w:ascii="FS Jack" w:hAnsi="FS Jack" w:cs="Tahoma"/>
                <w:szCs w:val="20"/>
              </w:rPr>
              <w:t>£</w:t>
            </w:r>
          </w:p>
        </w:tc>
        <w:tc>
          <w:tcPr>
            <w:tcW w:w="3468" w:type="dxa"/>
            <w:vAlign w:val="center"/>
          </w:tcPr>
          <w:p w14:paraId="3341E675" w14:textId="77777777" w:rsidR="00BA4BFD" w:rsidRPr="003630D2" w:rsidRDefault="00BA4BFD" w:rsidP="002E1DD6">
            <w:pPr>
              <w:pStyle w:val="BodyText"/>
              <w:jc w:val="right"/>
              <w:rPr>
                <w:rFonts w:ascii="FS Jack" w:hAnsi="FS Jack" w:cs="Tahoma"/>
                <w:b/>
                <w:bCs/>
                <w:sz w:val="16"/>
              </w:rPr>
            </w:pPr>
            <w:r w:rsidRPr="003630D2">
              <w:rPr>
                <w:rFonts w:ascii="FS Jack" w:hAnsi="FS Jack" w:cs="Tahoma"/>
                <w:b/>
                <w:bCs/>
                <w:sz w:val="16"/>
              </w:rPr>
              <w:t>TOTAL EXPENDITURE:</w:t>
            </w:r>
          </w:p>
        </w:tc>
        <w:tc>
          <w:tcPr>
            <w:tcW w:w="1360" w:type="dxa"/>
            <w:vAlign w:val="center"/>
          </w:tcPr>
          <w:p w14:paraId="0232D84C" w14:textId="77777777" w:rsidR="00BA4BFD" w:rsidRPr="003630D2" w:rsidRDefault="00BA4BFD" w:rsidP="002E1DD6">
            <w:pPr>
              <w:pStyle w:val="BodyText"/>
              <w:jc w:val="left"/>
              <w:rPr>
                <w:rFonts w:ascii="FS Jack" w:hAnsi="FS Jack" w:cs="Tahoma"/>
                <w:szCs w:val="20"/>
              </w:rPr>
            </w:pPr>
            <w:r w:rsidRPr="003630D2">
              <w:rPr>
                <w:rFonts w:ascii="FS Jack" w:hAnsi="FS Jack" w:cs="Tahoma"/>
                <w:szCs w:val="20"/>
              </w:rPr>
              <w:t>£</w:t>
            </w:r>
          </w:p>
        </w:tc>
      </w:tr>
    </w:tbl>
    <w:p w14:paraId="6EA17311" w14:textId="77777777" w:rsidR="00BA4BFD" w:rsidRPr="003630D2" w:rsidRDefault="00BA4BFD" w:rsidP="00BA4BFD">
      <w:pPr>
        <w:pStyle w:val="BodyText"/>
        <w:jc w:val="left"/>
        <w:rPr>
          <w:rFonts w:ascii="FS Jack" w:hAnsi="FS Jack" w:cs="Tahoma"/>
          <w:b/>
        </w:rPr>
      </w:pPr>
      <w:r w:rsidRPr="003630D2">
        <w:rPr>
          <w:rFonts w:ascii="FS Jack" w:hAnsi="FS Jack" w:cs="Tahoma"/>
          <w:sz w:val="16"/>
        </w:rPr>
        <w:br/>
      </w:r>
      <w:r w:rsidRPr="003630D2">
        <w:rPr>
          <w:rFonts w:ascii="FS Jack" w:hAnsi="FS Jack" w:cs="Tahoma"/>
          <w:b/>
        </w:rPr>
        <w:t>BALANCE CARRIED OVER FROM 20</w:t>
      </w:r>
      <w:r>
        <w:rPr>
          <w:rFonts w:ascii="FS Jack" w:hAnsi="FS Jack" w:cs="Tahoma"/>
          <w:b/>
        </w:rPr>
        <w:t>21</w:t>
      </w:r>
      <w:r w:rsidRPr="003630D2">
        <w:rPr>
          <w:rFonts w:ascii="FS Jack" w:hAnsi="FS Jack" w:cs="Tahoma"/>
          <w:b/>
        </w:rPr>
        <w:t>/2</w:t>
      </w:r>
      <w:r>
        <w:rPr>
          <w:rFonts w:ascii="FS Jack" w:hAnsi="FS Jack" w:cs="Tahoma"/>
          <w:b/>
        </w:rPr>
        <w:t>2</w:t>
      </w:r>
      <w:r w:rsidRPr="003630D2">
        <w:rPr>
          <w:rFonts w:ascii="FS Jack" w:hAnsi="FS Jack" w:cs="Tahoma"/>
          <w:b/>
        </w:rPr>
        <w:t xml:space="preserve"> TO 202</w:t>
      </w:r>
      <w:r>
        <w:rPr>
          <w:rFonts w:ascii="FS Jack" w:hAnsi="FS Jack" w:cs="Tahoma"/>
          <w:b/>
        </w:rPr>
        <w:t>2</w:t>
      </w:r>
      <w:r w:rsidRPr="003630D2">
        <w:rPr>
          <w:rFonts w:ascii="FS Jack" w:hAnsi="FS Jack" w:cs="Tahoma"/>
          <w:b/>
        </w:rPr>
        <w:t>/2</w:t>
      </w:r>
      <w:r>
        <w:rPr>
          <w:rFonts w:ascii="FS Jack" w:hAnsi="FS Jack" w:cs="Tahoma"/>
          <w:b/>
        </w:rPr>
        <w:t>3</w:t>
      </w:r>
      <w:r w:rsidRPr="003630D2">
        <w:rPr>
          <w:rFonts w:ascii="FS Jack" w:hAnsi="FS Jack" w:cs="Tahoma"/>
          <w:b/>
        </w:rPr>
        <w:t xml:space="preserve"> SEASON:       £_________________</w:t>
      </w:r>
    </w:p>
    <w:p w14:paraId="42C8334F" w14:textId="7CCBB8F4" w:rsidR="00BA4BFD" w:rsidRPr="003630D2" w:rsidRDefault="00BA4BFD" w:rsidP="00BA4BFD">
      <w:pPr>
        <w:pStyle w:val="BodyText"/>
        <w:jc w:val="left"/>
        <w:rPr>
          <w:rFonts w:ascii="FS Jack" w:hAnsi="FS Jack" w:cs="Tahoma"/>
          <w:sz w:val="16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08"/>
        <w:gridCol w:w="1456"/>
        <w:gridCol w:w="944"/>
        <w:gridCol w:w="1920"/>
        <w:gridCol w:w="2280"/>
        <w:gridCol w:w="1720"/>
      </w:tblGrid>
      <w:tr w:rsidR="00BA4BFD" w:rsidRPr="003630D2" w14:paraId="3FD987E2" w14:textId="77777777" w:rsidTr="002E1DD6">
        <w:tc>
          <w:tcPr>
            <w:tcW w:w="1308" w:type="dxa"/>
            <w:vAlign w:val="center"/>
          </w:tcPr>
          <w:p w14:paraId="15653957" w14:textId="77777777" w:rsidR="00BA4BFD" w:rsidRPr="003630D2" w:rsidRDefault="00BA4BFD" w:rsidP="002E1DD6">
            <w:pPr>
              <w:pStyle w:val="BodyText"/>
              <w:rPr>
                <w:rFonts w:ascii="FS Jack" w:hAnsi="FS Jack" w:cs="Tahoma"/>
                <w:caps/>
              </w:rPr>
            </w:pPr>
          </w:p>
          <w:p w14:paraId="675577B3" w14:textId="77777777" w:rsidR="00BA4BFD" w:rsidRPr="003630D2" w:rsidRDefault="00BA4BFD" w:rsidP="002E1DD6">
            <w:pPr>
              <w:pStyle w:val="BodyText"/>
              <w:rPr>
                <w:rFonts w:ascii="FS Jack" w:hAnsi="FS Jack" w:cs="Tahoma"/>
                <w:caps/>
              </w:rPr>
            </w:pPr>
            <w:r w:rsidRPr="003630D2">
              <w:rPr>
                <w:rFonts w:ascii="FS Jack" w:hAnsi="FS Jack" w:cs="Tahoma"/>
                <w:caps/>
              </w:rPr>
              <w:t>SIGNED:</w:t>
            </w:r>
          </w:p>
          <w:p w14:paraId="54DDF79A" w14:textId="77777777" w:rsidR="00BA4BFD" w:rsidRPr="003630D2" w:rsidRDefault="00BA4BFD" w:rsidP="002E1DD6">
            <w:pPr>
              <w:pStyle w:val="BodyText"/>
              <w:rPr>
                <w:rFonts w:ascii="FS Jack" w:hAnsi="FS Jack" w:cs="Tahoma"/>
                <w:caps/>
              </w:rPr>
            </w:pPr>
          </w:p>
        </w:tc>
        <w:tc>
          <w:tcPr>
            <w:tcW w:w="2400" w:type="dxa"/>
            <w:gridSpan w:val="2"/>
            <w:vAlign w:val="center"/>
          </w:tcPr>
          <w:p w14:paraId="6270A629" w14:textId="77777777" w:rsidR="00BA4BFD" w:rsidRPr="003630D2" w:rsidRDefault="00BA4BFD" w:rsidP="002E1DD6">
            <w:pPr>
              <w:pStyle w:val="BodyText"/>
              <w:rPr>
                <w:rFonts w:ascii="FS Jack" w:hAnsi="FS Jack" w:cs="Tahoma"/>
                <w:caps/>
              </w:rPr>
            </w:pPr>
            <w:r w:rsidRPr="003630D2">
              <w:rPr>
                <w:rFonts w:ascii="FS Jack" w:hAnsi="FS Jack" w:cs="Tahoma"/>
                <w:caps/>
              </w:rPr>
              <w:br/>
              <w:t>____________________</w:t>
            </w:r>
          </w:p>
        </w:tc>
        <w:tc>
          <w:tcPr>
            <w:tcW w:w="1920" w:type="dxa"/>
            <w:vAlign w:val="center"/>
          </w:tcPr>
          <w:p w14:paraId="16A35D38" w14:textId="77777777" w:rsidR="00BA4BFD" w:rsidRPr="003630D2" w:rsidRDefault="00BA4BFD" w:rsidP="002E1DD6">
            <w:pPr>
              <w:pStyle w:val="BodyText"/>
              <w:rPr>
                <w:rFonts w:ascii="FS Jack" w:hAnsi="FS Jack" w:cs="Tahoma"/>
                <w:b/>
                <w:bCs/>
                <w:caps/>
              </w:rPr>
            </w:pPr>
            <w:r w:rsidRPr="003630D2">
              <w:rPr>
                <w:rFonts w:ascii="FS Jack" w:hAnsi="FS Jack" w:cs="Tahoma"/>
                <w:b/>
                <w:bCs/>
                <w:caps/>
              </w:rPr>
              <w:t>SECRETARY</w:t>
            </w:r>
          </w:p>
        </w:tc>
        <w:tc>
          <w:tcPr>
            <w:tcW w:w="2280" w:type="dxa"/>
            <w:vAlign w:val="center"/>
          </w:tcPr>
          <w:p w14:paraId="143BFD85" w14:textId="77777777" w:rsidR="00BA4BFD" w:rsidRPr="003630D2" w:rsidRDefault="00BA4BFD" w:rsidP="002E1DD6">
            <w:pPr>
              <w:pStyle w:val="BodyText"/>
              <w:rPr>
                <w:rFonts w:ascii="FS Jack" w:hAnsi="FS Jack" w:cs="Tahoma"/>
                <w:b/>
                <w:bCs/>
                <w:caps/>
              </w:rPr>
            </w:pPr>
            <w:r w:rsidRPr="003630D2">
              <w:rPr>
                <w:rFonts w:ascii="FS Jack" w:hAnsi="FS Jack" w:cs="Tahoma"/>
                <w:b/>
                <w:bCs/>
                <w:caps/>
              </w:rPr>
              <w:br/>
              <w:t>________________</w:t>
            </w:r>
          </w:p>
        </w:tc>
        <w:tc>
          <w:tcPr>
            <w:tcW w:w="1720" w:type="dxa"/>
            <w:vAlign w:val="center"/>
          </w:tcPr>
          <w:p w14:paraId="5C79986D" w14:textId="77777777" w:rsidR="00BA4BFD" w:rsidRPr="003630D2" w:rsidRDefault="00BA4BFD" w:rsidP="002E1DD6">
            <w:pPr>
              <w:pStyle w:val="BodyText"/>
              <w:rPr>
                <w:rFonts w:ascii="FS Jack" w:hAnsi="FS Jack" w:cs="Tahoma"/>
                <w:b/>
                <w:bCs/>
                <w:caps/>
              </w:rPr>
            </w:pPr>
            <w:r w:rsidRPr="003630D2">
              <w:rPr>
                <w:rFonts w:ascii="FS Jack" w:hAnsi="FS Jack" w:cs="Tahoma"/>
                <w:b/>
                <w:bCs/>
                <w:caps/>
              </w:rPr>
              <w:t>TREASURER</w:t>
            </w:r>
          </w:p>
        </w:tc>
      </w:tr>
      <w:tr w:rsidR="00BA4BFD" w:rsidRPr="003630D2" w14:paraId="4B34B54C" w14:textId="77777777" w:rsidTr="002E1DD6">
        <w:trPr>
          <w:cantSplit/>
          <w:trHeight w:val="768"/>
        </w:trPr>
        <w:tc>
          <w:tcPr>
            <w:tcW w:w="2764" w:type="dxa"/>
            <w:gridSpan w:val="2"/>
            <w:vAlign w:val="center"/>
          </w:tcPr>
          <w:p w14:paraId="173EAD5D" w14:textId="77777777" w:rsidR="00BA4BFD" w:rsidRPr="003630D2" w:rsidRDefault="00BA4BFD" w:rsidP="002E1DD6">
            <w:pPr>
              <w:pStyle w:val="BodyText"/>
              <w:rPr>
                <w:rFonts w:ascii="FS Jack" w:hAnsi="FS Jack" w:cs="Tahoma"/>
              </w:rPr>
            </w:pPr>
          </w:p>
          <w:p w14:paraId="5A8D8E78" w14:textId="77777777" w:rsidR="00BA4BFD" w:rsidRPr="003630D2" w:rsidRDefault="00BA4BFD" w:rsidP="002E1DD6">
            <w:pPr>
              <w:pStyle w:val="BodyText"/>
              <w:rPr>
                <w:rFonts w:ascii="FS Jack" w:hAnsi="FS Jack" w:cs="Tahoma"/>
              </w:rPr>
            </w:pPr>
            <w:r w:rsidRPr="003630D2">
              <w:rPr>
                <w:rFonts w:ascii="FS Jack" w:hAnsi="FS Jack" w:cs="Tahoma"/>
              </w:rPr>
              <w:t>VERIFIED/CERTIFIED BY:</w:t>
            </w:r>
          </w:p>
          <w:p w14:paraId="039F6897" w14:textId="77777777" w:rsidR="00BA4BFD" w:rsidRPr="003630D2" w:rsidRDefault="00BA4BFD" w:rsidP="002E1DD6">
            <w:pPr>
              <w:pStyle w:val="BodyText"/>
              <w:rPr>
                <w:rFonts w:ascii="FS Jack" w:hAnsi="FS Jack" w:cs="Tahoma"/>
              </w:rPr>
            </w:pPr>
          </w:p>
        </w:tc>
        <w:tc>
          <w:tcPr>
            <w:tcW w:w="2864" w:type="dxa"/>
            <w:gridSpan w:val="2"/>
            <w:vAlign w:val="center"/>
          </w:tcPr>
          <w:p w14:paraId="157C17EA" w14:textId="77777777" w:rsidR="00BA4BFD" w:rsidRPr="003630D2" w:rsidRDefault="00BA4BFD" w:rsidP="002E1DD6">
            <w:pPr>
              <w:pStyle w:val="BodyText"/>
              <w:rPr>
                <w:rFonts w:ascii="FS Jack" w:hAnsi="FS Jack" w:cs="Tahoma"/>
              </w:rPr>
            </w:pPr>
            <w:r w:rsidRPr="003630D2">
              <w:rPr>
                <w:rFonts w:ascii="FS Jack" w:hAnsi="FS Jack" w:cs="Tahoma"/>
              </w:rPr>
              <w:br/>
              <w:t>_______________________</w:t>
            </w:r>
          </w:p>
        </w:tc>
        <w:tc>
          <w:tcPr>
            <w:tcW w:w="2280" w:type="dxa"/>
            <w:vAlign w:val="center"/>
          </w:tcPr>
          <w:p w14:paraId="54AE222E" w14:textId="77777777" w:rsidR="00BA4BFD" w:rsidRPr="003630D2" w:rsidRDefault="00BA4BFD" w:rsidP="002E1DD6">
            <w:pPr>
              <w:pStyle w:val="BodyText"/>
              <w:rPr>
                <w:rFonts w:ascii="FS Jack" w:hAnsi="FS Jack" w:cs="Tahoma"/>
              </w:rPr>
            </w:pPr>
            <w:r w:rsidRPr="003630D2">
              <w:rPr>
                <w:rFonts w:ascii="FS Jack" w:hAnsi="FS Jack" w:cs="Tahoma"/>
              </w:rPr>
              <w:t>DATE:</w:t>
            </w:r>
          </w:p>
        </w:tc>
        <w:tc>
          <w:tcPr>
            <w:tcW w:w="1720" w:type="dxa"/>
            <w:vAlign w:val="center"/>
          </w:tcPr>
          <w:p w14:paraId="37622510" w14:textId="77777777" w:rsidR="00BA4BFD" w:rsidRPr="003630D2" w:rsidRDefault="00BA4BFD" w:rsidP="002E1DD6">
            <w:pPr>
              <w:pStyle w:val="BodyText"/>
              <w:rPr>
                <w:rFonts w:ascii="FS Jack" w:hAnsi="FS Jack" w:cs="Tahoma"/>
              </w:rPr>
            </w:pPr>
            <w:r w:rsidRPr="003630D2">
              <w:rPr>
                <w:rFonts w:ascii="FS Jack" w:hAnsi="FS Jack" w:cs="Tahoma"/>
              </w:rPr>
              <w:br/>
              <w:t>_____________</w:t>
            </w:r>
          </w:p>
        </w:tc>
      </w:tr>
    </w:tbl>
    <w:p w14:paraId="769698FD" w14:textId="77777777" w:rsidR="006928D2" w:rsidRDefault="006928D2"/>
    <w:sectPr w:rsidR="006928D2" w:rsidSect="00BA4BFD">
      <w:headerReference w:type="default" r:id="rId9"/>
      <w:footerReference w:type="default" r:id="rId10"/>
      <w:pgSz w:w="11906" w:h="16838"/>
      <w:pgMar w:top="2268" w:right="1440" w:bottom="141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3A4A7" w14:textId="77777777" w:rsidR="00221B95" w:rsidRDefault="00221B95" w:rsidP="0052448B">
      <w:r>
        <w:separator/>
      </w:r>
    </w:p>
  </w:endnote>
  <w:endnote w:type="continuationSeparator" w:id="0">
    <w:p w14:paraId="423BADFF" w14:textId="77777777" w:rsidR="00221B95" w:rsidRDefault="00221B95" w:rsidP="00524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Condense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S Jack">
    <w:panose1 w:val="02000503030000020004"/>
    <w:charset w:val="00"/>
    <w:family w:val="modern"/>
    <w:notTrueType/>
    <w:pitch w:val="variable"/>
    <w:sig w:usb0="A000002F" w:usb1="5000205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F86C1" w14:textId="77777777" w:rsidR="0052448B" w:rsidRDefault="0052448B">
    <w:pPr>
      <w:pStyle w:val="Foot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44D55146" wp14:editId="469BCCA9">
          <wp:simplePos x="0" y="0"/>
          <wp:positionH relativeFrom="column">
            <wp:posOffset>-895350</wp:posOffset>
          </wp:positionH>
          <wp:positionV relativeFrom="paragraph">
            <wp:posOffset>-736516</wp:posOffset>
          </wp:positionV>
          <wp:extent cx="7550530" cy="1500972"/>
          <wp:effectExtent l="0" t="0" r="0" b="444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Picture 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0530" cy="15009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2FD63" w14:textId="77777777" w:rsidR="00221B95" w:rsidRDefault="00221B95" w:rsidP="0052448B">
      <w:r>
        <w:separator/>
      </w:r>
    </w:p>
  </w:footnote>
  <w:footnote w:type="continuationSeparator" w:id="0">
    <w:p w14:paraId="2E8F1424" w14:textId="77777777" w:rsidR="00221B95" w:rsidRDefault="00221B95" w:rsidP="00524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28717" w14:textId="77777777" w:rsidR="0052448B" w:rsidRDefault="0052448B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589B6687" wp14:editId="5CB91E89">
          <wp:simplePos x="0" y="0"/>
          <wp:positionH relativeFrom="column">
            <wp:posOffset>-895350</wp:posOffset>
          </wp:positionH>
          <wp:positionV relativeFrom="paragraph">
            <wp:posOffset>-449580</wp:posOffset>
          </wp:positionV>
          <wp:extent cx="7543800" cy="1500505"/>
          <wp:effectExtent l="0" t="0" r="0" b="4445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500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35509A" w14:textId="77777777" w:rsidR="0052448B" w:rsidRDefault="005244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BFD"/>
    <w:rsid w:val="000F0092"/>
    <w:rsid w:val="001A02CC"/>
    <w:rsid w:val="00221B95"/>
    <w:rsid w:val="0052448B"/>
    <w:rsid w:val="00542DFC"/>
    <w:rsid w:val="006928D2"/>
    <w:rsid w:val="00A363D2"/>
    <w:rsid w:val="00BA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51EBCE"/>
  <w15:chartTrackingRefBased/>
  <w15:docId w15:val="{31FB5150-3F98-4154-94C0-97300573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4B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448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2448B"/>
  </w:style>
  <w:style w:type="paragraph" w:styleId="Footer">
    <w:name w:val="footer"/>
    <w:basedOn w:val="Normal"/>
    <w:link w:val="FooterChar"/>
    <w:uiPriority w:val="99"/>
    <w:unhideWhenUsed/>
    <w:rsid w:val="0052448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2448B"/>
  </w:style>
  <w:style w:type="paragraph" w:styleId="BodyText">
    <w:name w:val="Body Text"/>
    <w:basedOn w:val="Normal"/>
    <w:link w:val="BodyTextChar"/>
    <w:rsid w:val="00BA4BFD"/>
    <w:pPr>
      <w:jc w:val="center"/>
    </w:pPr>
    <w:rPr>
      <w:rFonts w:ascii="Franklin Gothic Condensed" w:hAnsi="Franklin Gothic Condensed"/>
      <w:sz w:val="20"/>
    </w:rPr>
  </w:style>
  <w:style w:type="character" w:customStyle="1" w:styleId="BodyTextChar">
    <w:name w:val="Body Text Char"/>
    <w:basedOn w:val="DefaultParagraphFont"/>
    <w:link w:val="BodyText"/>
    <w:rsid w:val="00BA4BFD"/>
    <w:rPr>
      <w:rFonts w:ascii="Franklin Gothic Condensed" w:eastAsia="Times New Roman" w:hAnsi="Franklin Gothic Condensed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ots\Desktop\GMF%20Letter%20Head%2030.06.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13f2ff-d3f6-4e4a-981e-28de5316bdc4">
      <Terms xmlns="http://schemas.microsoft.com/office/infopath/2007/PartnerControls"/>
    </lcf76f155ced4ddcb4097134ff3c332f>
    <TaxCatchAll xmlns="f412957e-9720-445d-b04b-3868fdc1665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A5585461ACA4CA9FD1A65AAE4C4ED" ma:contentTypeVersion="16" ma:contentTypeDescription="Create a new document." ma:contentTypeScope="" ma:versionID="c25bed82be27866276cda790c3d2e12d">
  <xsd:schema xmlns:xsd="http://www.w3.org/2001/XMLSchema" xmlns:xs="http://www.w3.org/2001/XMLSchema" xmlns:p="http://schemas.microsoft.com/office/2006/metadata/properties" xmlns:ns2="f412957e-9720-445d-b04b-3868fdc1665b" xmlns:ns3="ec13f2ff-d3f6-4e4a-981e-28de5316bdc4" targetNamespace="http://schemas.microsoft.com/office/2006/metadata/properties" ma:root="true" ma:fieldsID="bf703daac43912195b4aee37a959eec1" ns2:_="" ns3:_="">
    <xsd:import namespace="f412957e-9720-445d-b04b-3868fdc1665b"/>
    <xsd:import namespace="ec13f2ff-d3f6-4e4a-981e-28de5316bd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2957e-9720-445d-b04b-3868fdc166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1dc5e-5e44-4a0d-8605-44341ef0acaf}" ma:internalName="TaxCatchAll" ma:showField="CatchAllData" ma:web="f412957e-9720-445d-b04b-3868fdc166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3f2ff-d3f6-4e4a-981e-28de5316b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d4ec47-8037-4ebe-ad01-e6ba2150e6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2BEA42-9105-4EA7-9FAF-406FE6A215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EE7950-2246-48F0-AE9A-17DB2290D9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525425-6C47-4A6A-82E9-138F90868273}"/>
</file>

<file path=docProps/app.xml><?xml version="1.0" encoding="utf-8"?>
<Properties xmlns="http://schemas.openxmlformats.org/officeDocument/2006/extended-properties" xmlns:vt="http://schemas.openxmlformats.org/officeDocument/2006/docPropsVTypes">
  <Template>GMF Letter Head 30.06.21</Template>
  <TotalTime>1</TotalTime>
  <Pages>1</Pages>
  <Words>151</Words>
  <Characters>864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Roots</dc:creator>
  <cp:keywords/>
  <dc:description/>
  <cp:lastModifiedBy>Paul Roots</cp:lastModifiedBy>
  <cp:revision>1</cp:revision>
  <dcterms:created xsi:type="dcterms:W3CDTF">2022-06-01T08:17:00Z</dcterms:created>
  <dcterms:modified xsi:type="dcterms:W3CDTF">2022-06-01T08:18:00Z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0x010100D0BA5585461ACA4CA9FD1A65AAE4C4ED</vt:lpwstr>
  </property>
</Properties>
</file>